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A8" w:rsidRPr="00FE6352" w:rsidRDefault="00D263A8" w:rsidP="00F10B04">
      <w:pPr>
        <w:pStyle w:val="Header"/>
        <w:pBdr>
          <w:top w:val="single" w:sz="4" w:space="1" w:color="auto"/>
          <w:left w:val="single" w:sz="4" w:space="0" w:color="auto"/>
          <w:bottom w:val="single" w:sz="4" w:space="6" w:color="auto"/>
          <w:right w:val="single" w:sz="4" w:space="4" w:color="auto"/>
        </w:pBdr>
        <w:tabs>
          <w:tab w:val="center" w:pos="4781"/>
        </w:tabs>
        <w:ind w:left="360"/>
        <w:jc w:val="center"/>
        <w:rPr>
          <w:b/>
          <w:sz w:val="44"/>
          <w:szCs w:val="44"/>
          <w:u w:val="single"/>
          <w:lang w:val="ru-RU"/>
        </w:rPr>
      </w:pPr>
      <w:r w:rsidRPr="009E55ED">
        <w:rPr>
          <w:rFonts w:ascii="Arial" w:hAnsi="Arial" w:cs="Arial"/>
          <w:b/>
          <w:noProof/>
          <w:sz w:val="22"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8pt;height:44.25pt;visibility:visible">
            <v:imagedata r:id="rId5" o:title=""/>
          </v:shape>
        </w:pict>
      </w:r>
      <w:r>
        <w:rPr>
          <w:b/>
          <w:sz w:val="48"/>
          <w:szCs w:val="48"/>
          <w:u w:val="single"/>
        </w:rPr>
        <w:t xml:space="preserve">БФХ </w:t>
      </w:r>
      <w:r w:rsidRPr="00FE6352">
        <w:rPr>
          <w:b/>
          <w:sz w:val="48"/>
          <w:szCs w:val="48"/>
          <w:u w:val="single"/>
        </w:rPr>
        <w:t>Зонален хандбален съюз „Тракия”</w:t>
      </w:r>
    </w:p>
    <w:p w:rsidR="00D263A8" w:rsidRPr="00FE6352" w:rsidRDefault="00D263A8" w:rsidP="00F10B04">
      <w:pPr>
        <w:pStyle w:val="Header"/>
        <w:pBdr>
          <w:top w:val="single" w:sz="4" w:space="1" w:color="auto"/>
          <w:left w:val="single" w:sz="4" w:space="0" w:color="auto"/>
          <w:bottom w:val="single" w:sz="4" w:space="6" w:color="auto"/>
          <w:right w:val="single" w:sz="4" w:space="4" w:color="auto"/>
        </w:pBdr>
        <w:tabs>
          <w:tab w:val="center" w:pos="4781"/>
        </w:tabs>
        <w:ind w:left="360"/>
        <w:jc w:val="center"/>
        <w:rPr>
          <w:b/>
          <w:sz w:val="16"/>
          <w:szCs w:val="16"/>
          <w:u w:val="single"/>
          <w:lang w:val="ru-RU"/>
        </w:rPr>
      </w:pPr>
    </w:p>
    <w:p w:rsidR="00D263A8" w:rsidRDefault="00D263A8" w:rsidP="00F10B04">
      <w:pPr>
        <w:pStyle w:val="Header"/>
        <w:pBdr>
          <w:top w:val="single" w:sz="4" w:space="1" w:color="auto"/>
          <w:left w:val="single" w:sz="4" w:space="0" w:color="auto"/>
          <w:bottom w:val="single" w:sz="4" w:space="6" w:color="auto"/>
          <w:right w:val="single" w:sz="4" w:space="4" w:color="auto"/>
        </w:pBdr>
        <w:ind w:left="360"/>
        <w:jc w:val="center"/>
        <w:rPr>
          <w:b/>
          <w:sz w:val="28"/>
          <w:szCs w:val="28"/>
        </w:rPr>
      </w:pPr>
      <w:r w:rsidRPr="00FE6352">
        <w:rPr>
          <w:b/>
          <w:sz w:val="28"/>
          <w:szCs w:val="28"/>
        </w:rPr>
        <w:t>6300 гр. Хас</w:t>
      </w:r>
      <w:r>
        <w:rPr>
          <w:b/>
          <w:sz w:val="28"/>
          <w:szCs w:val="28"/>
        </w:rPr>
        <w:t>ково, ул. ”Средна гора’’ 2, сп.зала ‘’Спартак’’, ет. 3, стая 7</w:t>
      </w:r>
      <w:r w:rsidRPr="00FE6352">
        <w:rPr>
          <w:b/>
          <w:sz w:val="28"/>
          <w:szCs w:val="28"/>
        </w:rPr>
        <w:t>;</w:t>
      </w:r>
    </w:p>
    <w:p w:rsidR="00D263A8" w:rsidRPr="00204B8F" w:rsidRDefault="00D263A8" w:rsidP="00F10B04">
      <w:pPr>
        <w:pStyle w:val="Header"/>
        <w:pBdr>
          <w:top w:val="single" w:sz="4" w:space="1" w:color="auto"/>
          <w:left w:val="single" w:sz="4" w:space="0" w:color="auto"/>
          <w:bottom w:val="single" w:sz="4" w:space="6" w:color="auto"/>
          <w:right w:val="single" w:sz="4" w:space="4" w:color="auto"/>
        </w:pBdr>
        <w:ind w:left="360"/>
        <w:jc w:val="center"/>
        <w:rPr>
          <w:b/>
          <w:color w:val="FF0000"/>
          <w:sz w:val="28"/>
          <w:szCs w:val="28"/>
        </w:rPr>
      </w:pPr>
      <w:r w:rsidRPr="00FE6352">
        <w:rPr>
          <w:b/>
          <w:sz w:val="28"/>
          <w:szCs w:val="28"/>
        </w:rPr>
        <w:t xml:space="preserve"> </w:t>
      </w:r>
      <w:hyperlink r:id="rId6" w:history="1">
        <w:r w:rsidRPr="00FE6352">
          <w:rPr>
            <w:rStyle w:val="Hyperlink"/>
            <w:b/>
            <w:sz w:val="28"/>
            <w:szCs w:val="28"/>
            <w:lang w:val="en-US"/>
          </w:rPr>
          <w:t>www</w:t>
        </w:r>
        <w:r w:rsidRPr="00FE6352">
          <w:rPr>
            <w:rStyle w:val="Hyperlink"/>
            <w:b/>
            <w:sz w:val="28"/>
            <w:szCs w:val="28"/>
          </w:rPr>
          <w:t>.</w:t>
        </w:r>
        <w:r w:rsidRPr="00FE6352">
          <w:rPr>
            <w:rStyle w:val="Hyperlink"/>
            <w:b/>
            <w:sz w:val="28"/>
            <w:szCs w:val="28"/>
            <w:lang w:val="en-US"/>
          </w:rPr>
          <w:t>trakiahandball</w:t>
        </w:r>
        <w:r w:rsidRPr="00FE6352">
          <w:rPr>
            <w:rStyle w:val="Hyperlink"/>
            <w:b/>
            <w:sz w:val="28"/>
            <w:szCs w:val="28"/>
          </w:rPr>
          <w:t>.</w:t>
        </w:r>
        <w:r w:rsidRPr="00FE6352">
          <w:rPr>
            <w:rStyle w:val="Hyperlink"/>
            <w:b/>
            <w:sz w:val="28"/>
            <w:szCs w:val="28"/>
            <w:lang w:val="en-US"/>
          </w:rPr>
          <w:t>org</w:t>
        </w:r>
      </w:hyperlink>
      <w:r>
        <w:rPr>
          <w:b/>
          <w:sz w:val="28"/>
          <w:szCs w:val="28"/>
        </w:rPr>
        <w:t xml:space="preserve"> </w:t>
      </w:r>
      <w:r>
        <w:t>моб.тел: 08</w:t>
      </w:r>
      <w:r>
        <w:rPr>
          <w:lang w:val="en-US"/>
        </w:rPr>
        <w:t>84/ 187 507</w:t>
      </w:r>
      <w:r w:rsidRPr="00FE6352">
        <w:t xml:space="preserve"> ; </w:t>
      </w:r>
      <w:r w:rsidRPr="00FE6352">
        <w:rPr>
          <w:lang w:val="en-US"/>
        </w:rPr>
        <w:t>E</w:t>
      </w:r>
      <w:r w:rsidRPr="00FE6352">
        <w:t>-</w:t>
      </w:r>
      <w:r w:rsidRPr="00FE6352">
        <w:rPr>
          <w:lang w:val="en-US"/>
        </w:rPr>
        <w:t>mail</w:t>
      </w:r>
      <w:r w:rsidRPr="00FE6352">
        <w:t>:</w:t>
      </w:r>
      <w:r>
        <w:rPr>
          <w:lang w:val="en-US"/>
        </w:rPr>
        <w:t xml:space="preserve"> </w:t>
      </w:r>
      <w:r w:rsidRPr="00711726">
        <w:rPr>
          <w:color w:val="FF0000"/>
          <w:u w:val="single"/>
          <w:lang w:val="en-US"/>
        </w:rPr>
        <w:t>daskalov</w:t>
      </w:r>
      <w:r w:rsidRPr="00711726">
        <w:rPr>
          <w:color w:val="FF0000"/>
          <w:u w:val="single"/>
        </w:rPr>
        <w:t>08@</w:t>
      </w:r>
      <w:r w:rsidRPr="00711726">
        <w:rPr>
          <w:color w:val="FF0000"/>
          <w:u w:val="single"/>
          <w:lang w:val="en-US"/>
        </w:rPr>
        <w:t>abv</w:t>
      </w:r>
      <w:r w:rsidRPr="00711726">
        <w:rPr>
          <w:color w:val="FF0000"/>
          <w:u w:val="single"/>
        </w:rPr>
        <w:t>.</w:t>
      </w:r>
      <w:r w:rsidRPr="00711726">
        <w:rPr>
          <w:color w:val="FF0000"/>
          <w:u w:val="single"/>
          <w:lang w:val="en-US"/>
        </w:rPr>
        <w:t>bg</w:t>
      </w:r>
    </w:p>
    <w:p w:rsidR="00D263A8" w:rsidRDefault="00D263A8" w:rsidP="00F10B04">
      <w:pPr>
        <w:ind w:left="360"/>
        <w:rPr>
          <w:lang w:val="en-US"/>
        </w:rPr>
      </w:pPr>
    </w:p>
    <w:p w:rsidR="00D263A8" w:rsidRPr="00AD461B" w:rsidRDefault="00D263A8" w:rsidP="00F10B04">
      <w:pPr>
        <w:ind w:left="360"/>
        <w:jc w:val="center"/>
        <w:rPr>
          <w:rFonts w:ascii="Arial Black" w:hAnsi="Arial Black"/>
          <w:b/>
          <w:sz w:val="36"/>
          <w:szCs w:val="36"/>
          <w:lang w:val="en-US"/>
        </w:rPr>
      </w:pPr>
      <w:r w:rsidRPr="00AD461B">
        <w:rPr>
          <w:rFonts w:ascii="Arial Black" w:hAnsi="Arial Black"/>
          <w:b/>
          <w:sz w:val="36"/>
          <w:szCs w:val="36"/>
          <w:lang w:val="ru-RU"/>
        </w:rPr>
        <w:t xml:space="preserve">И Н Ф О Р М А Ц И О Н Е Н     Б Ю Л Е Т И Н </w:t>
      </w:r>
      <w:r w:rsidRPr="00AD461B">
        <w:rPr>
          <w:rFonts w:ascii="Arial Black" w:hAnsi="Arial Black"/>
          <w:b/>
          <w:sz w:val="36"/>
          <w:szCs w:val="36"/>
          <w:lang w:val="en-US"/>
        </w:rPr>
        <w:t xml:space="preserve">   </w:t>
      </w:r>
    </w:p>
    <w:p w:rsidR="00D263A8" w:rsidRPr="00CB40C6" w:rsidRDefault="00D263A8" w:rsidP="00F10B04">
      <w:pPr>
        <w:ind w:left="360"/>
        <w:jc w:val="center"/>
        <w:rPr>
          <w:b/>
          <w:sz w:val="20"/>
          <w:szCs w:val="20"/>
          <w:lang w:val="en-US"/>
        </w:rPr>
      </w:pPr>
    </w:p>
    <w:p w:rsidR="00D263A8" w:rsidRPr="00E851D6" w:rsidRDefault="00D263A8" w:rsidP="00453F27">
      <w:pPr>
        <w:ind w:left="360"/>
        <w:jc w:val="center"/>
        <w:rPr>
          <w:b/>
          <w:sz w:val="16"/>
          <w:szCs w:val="16"/>
        </w:rPr>
      </w:pPr>
      <w:r>
        <w:rPr>
          <w:b/>
          <w:sz w:val="36"/>
          <w:szCs w:val="36"/>
        </w:rPr>
        <w:t xml:space="preserve"> №24</w:t>
      </w:r>
      <w:r>
        <w:rPr>
          <w:b/>
          <w:sz w:val="36"/>
          <w:szCs w:val="36"/>
          <w:lang w:val="en-US"/>
        </w:rPr>
        <w:t xml:space="preserve"> </w:t>
      </w:r>
      <w:r w:rsidRPr="00D37EF2">
        <w:rPr>
          <w:b/>
          <w:sz w:val="36"/>
          <w:szCs w:val="36"/>
        </w:rPr>
        <w:t xml:space="preserve">от </w:t>
      </w:r>
      <w:r>
        <w:rPr>
          <w:b/>
          <w:sz w:val="36"/>
          <w:szCs w:val="36"/>
        </w:rPr>
        <w:t>04.05.2017</w:t>
      </w:r>
      <w:r w:rsidRPr="00D37EF2">
        <w:rPr>
          <w:b/>
          <w:sz w:val="36"/>
          <w:szCs w:val="36"/>
        </w:rPr>
        <w:t>г.</w:t>
      </w:r>
    </w:p>
    <w:p w:rsidR="00D263A8" w:rsidRDefault="00D263A8" w:rsidP="00E32D9A">
      <w:pPr>
        <w:ind w:left="360"/>
        <w:jc w:val="center"/>
        <w:rPr>
          <w:rFonts w:ascii="Arial Black" w:hAnsi="Arial Black"/>
          <w:b/>
          <w:i/>
          <w:sz w:val="32"/>
          <w:szCs w:val="32"/>
          <w:u w:val="single"/>
        </w:rPr>
      </w:pPr>
    </w:p>
    <w:p w:rsidR="00D263A8" w:rsidRDefault="00D263A8" w:rsidP="00E32D9A">
      <w:pPr>
        <w:ind w:left="360"/>
        <w:jc w:val="center"/>
        <w:rPr>
          <w:rFonts w:ascii="Arial Black" w:hAnsi="Arial Black"/>
          <w:b/>
          <w:i/>
          <w:sz w:val="32"/>
          <w:szCs w:val="32"/>
          <w:u w:val="single"/>
        </w:rPr>
      </w:pPr>
    </w:p>
    <w:p w:rsidR="00D263A8" w:rsidRDefault="00D263A8" w:rsidP="0094392C">
      <w:pPr>
        <w:ind w:left="360"/>
        <w:jc w:val="center"/>
        <w:rPr>
          <w:rFonts w:ascii="Arial Black" w:hAnsi="Arial Black"/>
          <w:b/>
          <w:i/>
          <w:sz w:val="32"/>
          <w:szCs w:val="32"/>
          <w:u w:val="single"/>
        </w:rPr>
      </w:pPr>
      <w:r>
        <w:rPr>
          <w:rFonts w:ascii="Arial Black" w:hAnsi="Arial Black"/>
          <w:b/>
          <w:i/>
          <w:sz w:val="32"/>
          <w:szCs w:val="32"/>
          <w:u w:val="single"/>
        </w:rPr>
        <w:t>Държавен финал за Девойки до 19 г.</w:t>
      </w:r>
    </w:p>
    <w:p w:rsidR="00D263A8" w:rsidRDefault="00D263A8" w:rsidP="0094392C">
      <w:pPr>
        <w:jc w:val="center"/>
        <w:rPr>
          <w:b/>
          <w:sz w:val="28"/>
          <w:szCs w:val="28"/>
          <w:lang w:val="ru-RU"/>
        </w:rPr>
      </w:pPr>
    </w:p>
    <w:p w:rsidR="00D263A8" w:rsidRDefault="00D263A8" w:rsidP="0094392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На 28-30.04.2017г. в Хасково. </w:t>
      </w:r>
      <w:r w:rsidRPr="00A2552E">
        <w:rPr>
          <w:sz w:val="28"/>
          <w:szCs w:val="28"/>
          <w:lang w:val="ru-RU"/>
        </w:rPr>
        <w:t>Домакин:ХК''</w:t>
      </w:r>
      <w:r>
        <w:rPr>
          <w:sz w:val="28"/>
          <w:szCs w:val="28"/>
          <w:lang w:val="ru-RU"/>
        </w:rPr>
        <w:t>Хасково</w:t>
      </w:r>
      <w:r w:rsidRPr="00A2552E">
        <w:rPr>
          <w:sz w:val="28"/>
          <w:szCs w:val="28"/>
          <w:lang w:val="ru-RU"/>
        </w:rPr>
        <w:t>''</w:t>
      </w:r>
      <w:r>
        <w:rPr>
          <w:sz w:val="28"/>
          <w:szCs w:val="28"/>
          <w:lang w:val="ru-RU"/>
        </w:rPr>
        <w:t xml:space="preserve"> </w:t>
      </w:r>
    </w:p>
    <w:p w:rsidR="00D263A8" w:rsidRDefault="00D263A8" w:rsidP="0094392C">
      <w:pPr>
        <w:jc w:val="center"/>
        <w:rPr>
          <w:sz w:val="28"/>
          <w:szCs w:val="28"/>
          <w:lang w:val="ru-RU"/>
        </w:rPr>
      </w:pPr>
    </w:p>
    <w:p w:rsidR="00D263A8" w:rsidRDefault="00D263A8" w:rsidP="0094392C">
      <w:pPr>
        <w:ind w:left="2832" w:firstLine="708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</w:t>
      </w:r>
      <w:r w:rsidRPr="0094392C">
        <w:rPr>
          <w:b/>
          <w:sz w:val="32"/>
          <w:szCs w:val="32"/>
          <w:lang w:val="ru-RU"/>
        </w:rPr>
        <w:t>Крайно класиране:</w:t>
      </w:r>
    </w:p>
    <w:p w:rsidR="00D263A8" w:rsidRPr="00FE68EC" w:rsidRDefault="00D263A8" w:rsidP="0094392C">
      <w:pPr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FE68EC">
        <w:rPr>
          <w:b/>
          <w:sz w:val="28"/>
          <w:szCs w:val="28"/>
          <w:lang w:val="ru-RU"/>
        </w:rPr>
        <w:t>1м. ХК''Хасково'' Хс</w:t>
      </w:r>
    </w:p>
    <w:p w:rsidR="00D263A8" w:rsidRDefault="00D263A8" w:rsidP="0094392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2м. ХК''Бъки'' Габрово</w:t>
      </w:r>
    </w:p>
    <w:p w:rsidR="00D263A8" w:rsidRDefault="00D263A8" w:rsidP="0094392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3м. ХК''Етър 64'' В. Търново</w:t>
      </w:r>
    </w:p>
    <w:p w:rsidR="00D263A8" w:rsidRPr="00FE68EC" w:rsidRDefault="00D263A8" w:rsidP="0094392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>4м. ХК''Никиспорт'' Сливница</w:t>
      </w:r>
    </w:p>
    <w:p w:rsidR="00D263A8" w:rsidRPr="00FE68EC" w:rsidRDefault="00D263A8" w:rsidP="0094392C">
      <w:pPr>
        <w:rPr>
          <w:b/>
          <w:sz w:val="28"/>
          <w:szCs w:val="28"/>
          <w:lang w:val="ru-RU"/>
        </w:rPr>
      </w:pP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</w:r>
      <w:r w:rsidRPr="00FE68EC">
        <w:rPr>
          <w:b/>
          <w:sz w:val="28"/>
          <w:szCs w:val="28"/>
          <w:lang w:val="ru-RU"/>
        </w:rPr>
        <w:t>5м. ХК''Панагюрище'' П-ще</w:t>
      </w:r>
    </w:p>
    <w:p w:rsidR="00D263A8" w:rsidRPr="00FE68EC" w:rsidRDefault="00D263A8" w:rsidP="0094392C">
      <w:pPr>
        <w:rPr>
          <w:sz w:val="28"/>
          <w:szCs w:val="28"/>
          <w:lang w:val="ru-RU"/>
        </w:rPr>
      </w:pP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  <w:t>6м. ХК''Шумен 98''Шумен</w:t>
      </w:r>
    </w:p>
    <w:p w:rsidR="00D263A8" w:rsidRPr="00FE68EC" w:rsidRDefault="00D263A8" w:rsidP="0094392C">
      <w:pPr>
        <w:rPr>
          <w:sz w:val="28"/>
          <w:szCs w:val="28"/>
          <w:lang w:val="ru-RU"/>
        </w:rPr>
      </w:pP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</w:r>
      <w:r w:rsidRPr="00FE68EC">
        <w:rPr>
          <w:sz w:val="28"/>
          <w:szCs w:val="28"/>
          <w:lang w:val="ru-RU"/>
        </w:rPr>
        <w:tab/>
        <w:t>7м. ХК''В. Левски'' Н. Пазар</w:t>
      </w:r>
    </w:p>
    <w:p w:rsidR="00D263A8" w:rsidRDefault="00D263A8" w:rsidP="0094392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D263A8" w:rsidRPr="0094392C" w:rsidRDefault="00D263A8" w:rsidP="0094392C">
      <w:pPr>
        <w:rPr>
          <w:sz w:val="28"/>
          <w:szCs w:val="28"/>
        </w:rPr>
      </w:pPr>
    </w:p>
    <w:p w:rsidR="00D263A8" w:rsidRPr="00013096" w:rsidRDefault="00D263A8" w:rsidP="00E32D9A">
      <w:pPr>
        <w:ind w:left="360"/>
        <w:jc w:val="center"/>
        <w:rPr>
          <w:rFonts w:ascii="Arial Black" w:hAnsi="Arial Black"/>
          <w:b/>
          <w:i/>
          <w:sz w:val="16"/>
          <w:szCs w:val="16"/>
          <w:u w:val="single"/>
        </w:rPr>
      </w:pPr>
    </w:p>
    <w:p w:rsidR="00D263A8" w:rsidRDefault="00D263A8" w:rsidP="0094392C">
      <w:pPr>
        <w:ind w:left="2832" w:firstLine="708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Индивидуални награди</w:t>
      </w:r>
      <w:r w:rsidRPr="0094392C">
        <w:rPr>
          <w:b/>
          <w:sz w:val="32"/>
          <w:szCs w:val="32"/>
          <w:lang w:val="ru-RU"/>
        </w:rPr>
        <w:t>:</w:t>
      </w:r>
    </w:p>
    <w:p w:rsidR="00D263A8" w:rsidRDefault="00D263A8" w:rsidP="00013096">
      <w:pPr>
        <w:ind w:left="708" w:firstLine="708"/>
        <w:rPr>
          <w:b/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Най-добър защитник: </w:t>
      </w:r>
      <w:r>
        <w:rPr>
          <w:b/>
          <w:sz w:val="32"/>
          <w:szCs w:val="32"/>
          <w:lang w:val="ru-RU"/>
        </w:rPr>
        <w:t>Маринела Панайотова /Хасково/</w:t>
      </w:r>
    </w:p>
    <w:p w:rsidR="00D263A8" w:rsidRDefault="00D263A8" w:rsidP="00013096">
      <w:pPr>
        <w:ind w:left="708" w:firstLine="708"/>
        <w:rPr>
          <w:b/>
          <w:sz w:val="32"/>
          <w:szCs w:val="32"/>
          <w:lang w:val="ru-RU"/>
        </w:rPr>
      </w:pPr>
      <w:r w:rsidRPr="00FE68EC">
        <w:rPr>
          <w:sz w:val="32"/>
          <w:szCs w:val="32"/>
          <w:lang w:val="ru-RU"/>
        </w:rPr>
        <w:t>Най – полезен състезател:</w:t>
      </w:r>
      <w:r>
        <w:rPr>
          <w:b/>
          <w:sz w:val="32"/>
          <w:szCs w:val="32"/>
          <w:lang w:val="ru-RU"/>
        </w:rPr>
        <w:t xml:space="preserve"> Антония Димитрова /Хасково/</w:t>
      </w:r>
    </w:p>
    <w:p w:rsidR="00D263A8" w:rsidRPr="00013096" w:rsidRDefault="00D263A8" w:rsidP="00013096">
      <w:pPr>
        <w:ind w:left="708" w:firstLine="708"/>
        <w:rPr>
          <w:b/>
          <w:sz w:val="32"/>
          <w:szCs w:val="32"/>
          <w:lang w:val="ru-RU"/>
        </w:rPr>
      </w:pPr>
      <w:r w:rsidRPr="00FE68EC">
        <w:rPr>
          <w:sz w:val="32"/>
          <w:szCs w:val="32"/>
          <w:lang w:val="ru-RU"/>
        </w:rPr>
        <w:t>Най –добър разпределител:</w:t>
      </w:r>
      <w:r>
        <w:rPr>
          <w:b/>
          <w:sz w:val="32"/>
          <w:szCs w:val="32"/>
          <w:lang w:val="ru-RU"/>
        </w:rPr>
        <w:t xml:space="preserve"> Валерия Миладинова /Хасково/</w:t>
      </w:r>
    </w:p>
    <w:p w:rsidR="00D263A8" w:rsidRDefault="00D263A8" w:rsidP="00013096">
      <w:pPr>
        <w:ind w:left="708" w:firstLine="708"/>
        <w:rPr>
          <w:b/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Най-добра лява свръзка: </w:t>
      </w:r>
      <w:r>
        <w:rPr>
          <w:b/>
          <w:sz w:val="32"/>
          <w:szCs w:val="32"/>
          <w:lang w:val="ru-RU"/>
        </w:rPr>
        <w:t>Антония Симеонова /Хасково/</w:t>
      </w:r>
    </w:p>
    <w:p w:rsidR="00D263A8" w:rsidRDefault="00D263A8" w:rsidP="00013096">
      <w:pPr>
        <w:ind w:left="708" w:firstLine="708"/>
        <w:rPr>
          <w:b/>
          <w:sz w:val="32"/>
          <w:szCs w:val="32"/>
          <w:lang w:val="ru-RU"/>
        </w:rPr>
      </w:pPr>
      <w:r w:rsidRPr="00013096">
        <w:rPr>
          <w:sz w:val="32"/>
          <w:szCs w:val="32"/>
          <w:lang w:val="ru-RU"/>
        </w:rPr>
        <w:t>Най –добро ляво крило:</w:t>
      </w:r>
      <w:r>
        <w:rPr>
          <w:b/>
          <w:sz w:val="32"/>
          <w:szCs w:val="32"/>
          <w:lang w:val="ru-RU"/>
        </w:rPr>
        <w:t xml:space="preserve"> Лили Стойчева /Хасково/</w:t>
      </w:r>
    </w:p>
    <w:p w:rsidR="00D263A8" w:rsidRDefault="00D263A8" w:rsidP="00013096">
      <w:pPr>
        <w:ind w:left="708" w:firstLine="708"/>
        <w:rPr>
          <w:sz w:val="32"/>
          <w:szCs w:val="32"/>
          <w:lang w:val="ru-RU"/>
        </w:rPr>
      </w:pPr>
      <w:r w:rsidRPr="006B390E">
        <w:rPr>
          <w:sz w:val="32"/>
          <w:szCs w:val="32"/>
          <w:lang w:val="ru-RU"/>
        </w:rPr>
        <w:t>Специална наград на домакона:</w:t>
      </w:r>
      <w:r>
        <w:rPr>
          <w:b/>
          <w:sz w:val="32"/>
          <w:szCs w:val="32"/>
          <w:lang w:val="ru-RU"/>
        </w:rPr>
        <w:t xml:space="preserve"> Катерина Ванчева/Хасково/</w:t>
      </w:r>
    </w:p>
    <w:p w:rsidR="00D263A8" w:rsidRPr="00013096" w:rsidRDefault="00D263A8" w:rsidP="0094392C">
      <w:pPr>
        <w:rPr>
          <w:b/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>
        <w:rPr>
          <w:sz w:val="32"/>
          <w:szCs w:val="32"/>
          <w:lang w:val="ru-RU"/>
        </w:rPr>
        <w:tab/>
        <w:t xml:space="preserve">ГОЛМАЙСТОР: </w:t>
      </w:r>
      <w:r>
        <w:rPr>
          <w:b/>
          <w:sz w:val="32"/>
          <w:szCs w:val="32"/>
          <w:lang w:val="ru-RU"/>
        </w:rPr>
        <w:t>Мария Маслева /Панагюрище/</w:t>
      </w:r>
    </w:p>
    <w:p w:rsidR="00D263A8" w:rsidRPr="00FE68EC" w:rsidRDefault="00D263A8" w:rsidP="0094392C">
      <w:pPr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>
        <w:rPr>
          <w:sz w:val="32"/>
          <w:szCs w:val="32"/>
          <w:lang w:val="ru-RU"/>
        </w:rPr>
        <w:tab/>
      </w:r>
      <w:r>
        <w:rPr>
          <w:sz w:val="32"/>
          <w:szCs w:val="32"/>
          <w:lang w:val="ru-RU"/>
        </w:rPr>
        <w:tab/>
      </w:r>
      <w:r>
        <w:rPr>
          <w:sz w:val="32"/>
          <w:szCs w:val="32"/>
          <w:lang w:val="ru-RU"/>
        </w:rPr>
        <w:tab/>
      </w:r>
      <w:r>
        <w:rPr>
          <w:sz w:val="32"/>
          <w:szCs w:val="32"/>
          <w:lang w:val="ru-RU"/>
        </w:rPr>
        <w:tab/>
      </w:r>
      <w:r>
        <w:rPr>
          <w:sz w:val="32"/>
          <w:szCs w:val="32"/>
          <w:lang w:val="ru-RU"/>
        </w:rPr>
        <w:tab/>
        <w:t>-2-</w:t>
      </w:r>
      <w:r w:rsidRPr="009E55ED">
        <w:rPr>
          <w:noProof/>
          <w:sz w:val="32"/>
          <w:szCs w:val="32"/>
        </w:rPr>
        <w:pict>
          <v:shape id="Picture 2" o:spid="_x0000_i1026" type="#_x0000_t75" style="width:519pt;height:325.5pt;visibility:visible">
            <v:imagedata r:id="rId7" o:title=""/>
          </v:shape>
        </w:pict>
      </w:r>
    </w:p>
    <w:p w:rsidR="00D263A8" w:rsidRPr="000E6015" w:rsidRDefault="00D263A8" w:rsidP="00E32D9A">
      <w:pPr>
        <w:ind w:left="360"/>
        <w:jc w:val="center"/>
        <w:rPr>
          <w:sz w:val="16"/>
          <w:szCs w:val="16"/>
        </w:rPr>
      </w:pPr>
    </w:p>
    <w:p w:rsidR="00D263A8" w:rsidRPr="000E6015" w:rsidRDefault="00D263A8" w:rsidP="00E32D9A">
      <w:pPr>
        <w:ind w:left="360"/>
        <w:jc w:val="center"/>
        <w:rPr>
          <w:b/>
          <w:sz w:val="28"/>
          <w:szCs w:val="28"/>
        </w:rPr>
      </w:pPr>
      <w:r w:rsidRPr="000E6015">
        <w:rPr>
          <w:b/>
          <w:sz w:val="28"/>
          <w:szCs w:val="28"/>
        </w:rPr>
        <w:t>ХК’’Хасково’’ – ШАМПИОН на България за Девойки до 19 на 2016/2017г.</w:t>
      </w:r>
    </w:p>
    <w:p w:rsidR="00D263A8" w:rsidRDefault="00D263A8" w:rsidP="00E32D9A">
      <w:pPr>
        <w:ind w:left="360"/>
        <w:jc w:val="center"/>
        <w:rPr>
          <w:sz w:val="28"/>
          <w:szCs w:val="28"/>
        </w:rPr>
      </w:pPr>
    </w:p>
    <w:p w:rsidR="00D263A8" w:rsidRDefault="00D263A8" w:rsidP="00E32D9A">
      <w:pPr>
        <w:ind w:left="360"/>
        <w:jc w:val="center"/>
        <w:rPr>
          <w:sz w:val="28"/>
          <w:szCs w:val="28"/>
        </w:rPr>
      </w:pPr>
    </w:p>
    <w:p w:rsidR="00D263A8" w:rsidRDefault="00D263A8" w:rsidP="00E32D9A">
      <w:pPr>
        <w:ind w:left="360"/>
        <w:jc w:val="center"/>
        <w:rPr>
          <w:sz w:val="28"/>
          <w:szCs w:val="28"/>
        </w:rPr>
      </w:pPr>
    </w:p>
    <w:p w:rsidR="00D263A8" w:rsidRPr="000E6015" w:rsidRDefault="00D263A8" w:rsidP="000E6015">
      <w:pPr>
        <w:jc w:val="center"/>
        <w:rPr>
          <w:sz w:val="28"/>
          <w:szCs w:val="28"/>
        </w:rPr>
      </w:pPr>
      <w:r w:rsidRPr="009E55ED">
        <w:rPr>
          <w:noProof/>
          <w:sz w:val="28"/>
          <w:szCs w:val="28"/>
        </w:rPr>
        <w:pict>
          <v:shape id="Picture 3" o:spid="_x0000_i1027" type="#_x0000_t75" style="width:515.25pt;height:251.25pt;visibility:visible">
            <v:imagedata r:id="rId8" o:title=""/>
          </v:shape>
        </w:pict>
      </w:r>
    </w:p>
    <w:p w:rsidR="00D263A8" w:rsidRPr="000E6015" w:rsidRDefault="00D263A8" w:rsidP="00025C62">
      <w:pPr>
        <w:ind w:left="360"/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:rsidR="00D263A8" w:rsidRPr="000E6015" w:rsidRDefault="00D263A8" w:rsidP="000E6015">
      <w:pPr>
        <w:ind w:left="360"/>
        <w:jc w:val="center"/>
        <w:rPr>
          <w:b/>
          <w:sz w:val="28"/>
          <w:szCs w:val="28"/>
        </w:rPr>
      </w:pPr>
      <w:r w:rsidRPr="000E6015">
        <w:rPr>
          <w:b/>
          <w:sz w:val="28"/>
          <w:szCs w:val="28"/>
        </w:rPr>
        <w:t>Индивидуални награди на ДФ за Девойки до 19 г. На 2016/2017 г.</w:t>
      </w:r>
    </w:p>
    <w:p w:rsidR="00D263A8" w:rsidRPr="00025C62" w:rsidRDefault="00D263A8" w:rsidP="00025C62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263A8" w:rsidRPr="00025C62" w:rsidRDefault="00D263A8" w:rsidP="00025C62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263A8" w:rsidRPr="00025C62" w:rsidRDefault="00D263A8" w:rsidP="004B5ABC">
      <w:pPr>
        <w:ind w:left="360"/>
        <w:rPr>
          <w:b/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0E6015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-3-</w:t>
      </w:r>
    </w:p>
    <w:p w:rsidR="00D263A8" w:rsidRDefault="00D263A8" w:rsidP="000E6015">
      <w:pPr>
        <w:ind w:left="360"/>
        <w:jc w:val="center"/>
        <w:rPr>
          <w:rFonts w:ascii="Arial Black" w:hAnsi="Arial Black"/>
          <w:b/>
          <w:i/>
          <w:sz w:val="32"/>
          <w:szCs w:val="32"/>
          <w:u w:val="single"/>
        </w:rPr>
      </w:pPr>
      <w:r>
        <w:rPr>
          <w:rFonts w:ascii="Arial Black" w:hAnsi="Arial Black"/>
          <w:b/>
          <w:i/>
          <w:sz w:val="32"/>
          <w:szCs w:val="32"/>
          <w:u w:val="single"/>
        </w:rPr>
        <w:t>‘’Б’’ Републиканска хандбална група - Мъже</w:t>
      </w:r>
    </w:p>
    <w:p w:rsidR="00D263A8" w:rsidRPr="00AD0543" w:rsidRDefault="00D263A8" w:rsidP="000E6015">
      <w:pPr>
        <w:ind w:left="360"/>
        <w:jc w:val="center"/>
        <w:rPr>
          <w:rFonts w:ascii="Arial Black" w:hAnsi="Arial Black"/>
          <w:b/>
          <w:i/>
          <w:sz w:val="16"/>
          <w:szCs w:val="16"/>
          <w:u w:val="single"/>
        </w:rPr>
      </w:pPr>
    </w:p>
    <w:p w:rsidR="00D263A8" w:rsidRDefault="00D263A8" w:rsidP="000E60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Втори турнир </w:t>
      </w:r>
      <w:r>
        <w:rPr>
          <w:b/>
          <w:sz w:val="28"/>
          <w:szCs w:val="28"/>
          <w:lang w:val="en-US"/>
        </w:rPr>
        <w:t xml:space="preserve">на </w:t>
      </w:r>
      <w:r>
        <w:rPr>
          <w:b/>
          <w:sz w:val="28"/>
          <w:szCs w:val="28"/>
        </w:rPr>
        <w:t>29-30.04.2017</w:t>
      </w:r>
      <w:r>
        <w:rPr>
          <w:b/>
          <w:sz w:val="28"/>
          <w:szCs w:val="28"/>
          <w:lang w:val="en-US"/>
        </w:rPr>
        <w:t>г.</w:t>
      </w:r>
      <w:r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en-US"/>
        </w:rPr>
        <w:t xml:space="preserve"> в </w:t>
      </w:r>
      <w:r>
        <w:rPr>
          <w:b/>
          <w:sz w:val="28"/>
          <w:szCs w:val="28"/>
        </w:rPr>
        <w:t>Панагюрище.</w:t>
      </w:r>
    </w:p>
    <w:p w:rsidR="00D263A8" w:rsidRPr="00E97AF4" w:rsidRDefault="00D263A8" w:rsidP="000E60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Домакин ХК’’</w:t>
      </w:r>
      <w:r>
        <w:rPr>
          <w:sz w:val="28"/>
          <w:szCs w:val="28"/>
        </w:rPr>
        <w:t>П Т Г</w:t>
      </w:r>
      <w:r w:rsidRPr="0088231B">
        <w:rPr>
          <w:sz w:val="28"/>
          <w:szCs w:val="28"/>
          <w:lang w:val="en-US"/>
        </w:rPr>
        <w:t>’’</w:t>
      </w:r>
    </w:p>
    <w:p w:rsidR="00D263A8" w:rsidRDefault="00D263A8" w:rsidP="000E6015">
      <w:pPr>
        <w:ind w:left="360"/>
        <w:rPr>
          <w:b/>
          <w:sz w:val="28"/>
          <w:szCs w:val="28"/>
          <w:lang w:val="en-US"/>
        </w:rPr>
      </w:pPr>
    </w:p>
    <w:p w:rsidR="00D263A8" w:rsidRDefault="00D263A8" w:rsidP="000E6015">
      <w:pPr>
        <w:ind w:left="360"/>
        <w:rPr>
          <w:b/>
          <w:sz w:val="28"/>
          <w:szCs w:val="28"/>
          <w:lang w:val="en-US"/>
        </w:rPr>
      </w:pPr>
      <w:r w:rsidRPr="004C37D3">
        <w:rPr>
          <w:b/>
          <w:sz w:val="28"/>
          <w:szCs w:val="28"/>
          <w:lang w:val="ru-RU"/>
        </w:rPr>
        <w:t>Резултати:</w:t>
      </w:r>
    </w:p>
    <w:p w:rsidR="00D263A8" w:rsidRPr="00E901F7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Академик ТУ –Труд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22:12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АСТИ 91 – Зареница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23:18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Труд – АСТИ 91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17:19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Зареница – П Т 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12:26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АСТИ 91 – Академик ТУ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22:20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П Т Г – Труд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21:27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Академик ТУ – П Т 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23:19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Труд – Зареница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28:24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П Т Г – АСТИ 91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18:20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Зареница – Академик ТУ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18:25</w:t>
      </w:r>
    </w:p>
    <w:p w:rsidR="00D263A8" w:rsidRPr="00AD0543" w:rsidRDefault="00D263A8" w:rsidP="000E6015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</w:t>
      </w:r>
      <w:r w:rsidRPr="004C37D3">
        <w:rPr>
          <w:b/>
          <w:sz w:val="28"/>
          <w:szCs w:val="28"/>
        </w:rPr>
        <w:t>Делегат</w:t>
      </w:r>
      <w:r>
        <w:rPr>
          <w:sz w:val="28"/>
          <w:szCs w:val="28"/>
        </w:rPr>
        <w:t>: доц. Димитър Станков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263A8" w:rsidRPr="00AD0543" w:rsidRDefault="00D263A8" w:rsidP="000E6015">
      <w:pPr>
        <w:ind w:left="360"/>
        <w:rPr>
          <w:sz w:val="28"/>
          <w:szCs w:val="28"/>
        </w:rPr>
      </w:pPr>
      <w:r w:rsidRPr="004C37D3">
        <w:rPr>
          <w:b/>
          <w:sz w:val="28"/>
          <w:szCs w:val="28"/>
        </w:rPr>
        <w:t>Съдии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</w:rPr>
        <w:t>В. Толмазов, Т. Коруджиева и Е. Чолакова</w:t>
      </w:r>
    </w:p>
    <w:p w:rsidR="00D263A8" w:rsidRPr="00453F27" w:rsidRDefault="00D263A8" w:rsidP="000E6015">
      <w:pPr>
        <w:ind w:left="360"/>
        <w:rPr>
          <w:sz w:val="16"/>
          <w:szCs w:val="16"/>
          <w:lang w:val="en-US"/>
        </w:rPr>
      </w:pPr>
    </w:p>
    <w:p w:rsidR="00D263A8" w:rsidRDefault="00D263A8" w:rsidP="000E6015">
      <w:pPr>
        <w:ind w:left="360"/>
        <w:rPr>
          <w:b/>
          <w:sz w:val="28"/>
          <w:szCs w:val="28"/>
          <w:lang w:val="en-US"/>
        </w:rPr>
      </w:pPr>
      <w:r w:rsidRPr="004C37D3">
        <w:rPr>
          <w:b/>
          <w:sz w:val="28"/>
          <w:szCs w:val="28"/>
          <w:lang w:val="ru-RU"/>
        </w:rPr>
        <w:t>Класиране за турнира:</w:t>
      </w:r>
    </w:p>
    <w:p w:rsidR="00D263A8" w:rsidRPr="001C4403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1.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>АСТИ 91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8т.</w:t>
      </w:r>
      <w:r>
        <w:rPr>
          <w:sz w:val="28"/>
          <w:szCs w:val="28"/>
        </w:rPr>
        <w:tab/>
        <w:t>83-73 г.р.</w:t>
      </w:r>
      <w:r>
        <w:rPr>
          <w:sz w:val="28"/>
          <w:szCs w:val="28"/>
        </w:rPr>
        <w:tab/>
      </w:r>
    </w:p>
    <w:p w:rsidR="00D263A8" w:rsidRPr="001C4403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2.</w:t>
      </w:r>
      <w:r>
        <w:rPr>
          <w:sz w:val="28"/>
          <w:szCs w:val="28"/>
        </w:rPr>
        <w:tab/>
        <w:t>Академик ТУ</w:t>
      </w:r>
      <w:r>
        <w:rPr>
          <w:sz w:val="28"/>
          <w:szCs w:val="28"/>
        </w:rPr>
        <w:tab/>
        <w:t>6т.</w:t>
      </w:r>
      <w:r>
        <w:rPr>
          <w:sz w:val="28"/>
          <w:szCs w:val="28"/>
        </w:rPr>
        <w:tab/>
        <w:t>92-59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3. Труд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4т.</w:t>
      </w:r>
      <w:r>
        <w:rPr>
          <w:sz w:val="28"/>
          <w:szCs w:val="28"/>
        </w:rPr>
        <w:tab/>
        <w:t>84-86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4. П Т 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2т.</w:t>
      </w:r>
      <w:r>
        <w:rPr>
          <w:sz w:val="28"/>
          <w:szCs w:val="28"/>
        </w:rPr>
        <w:tab/>
        <w:t>74-74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5. Зареница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0т.</w:t>
      </w:r>
      <w:r>
        <w:rPr>
          <w:sz w:val="28"/>
          <w:szCs w:val="28"/>
        </w:rPr>
        <w:tab/>
        <w:t>72-100</w:t>
      </w:r>
    </w:p>
    <w:p w:rsidR="00D263A8" w:rsidRPr="00453F27" w:rsidRDefault="00D263A8" w:rsidP="000E6015">
      <w:pPr>
        <w:ind w:left="360"/>
        <w:rPr>
          <w:sz w:val="16"/>
          <w:szCs w:val="16"/>
        </w:rPr>
      </w:pPr>
    </w:p>
    <w:p w:rsidR="00D263A8" w:rsidRPr="00453F27" w:rsidRDefault="00D263A8" w:rsidP="000E6015">
      <w:pPr>
        <w:ind w:left="360"/>
        <w:rPr>
          <w:b/>
          <w:sz w:val="28"/>
          <w:szCs w:val="28"/>
        </w:rPr>
      </w:pPr>
      <w:r w:rsidRPr="00453F27">
        <w:rPr>
          <w:b/>
          <w:sz w:val="28"/>
          <w:szCs w:val="28"/>
        </w:rPr>
        <w:t>Голмайстор на турнира: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1. Петко Петков /АСТИ 91/-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34 гола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2. Тодор Кирев /АСТИ 91/-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28 гола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3. Методи Галчев/Академик/-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22 гола</w:t>
      </w:r>
    </w:p>
    <w:p w:rsidR="00D263A8" w:rsidRDefault="00D263A8" w:rsidP="000E6015">
      <w:pPr>
        <w:ind w:left="360"/>
        <w:rPr>
          <w:sz w:val="28"/>
          <w:szCs w:val="28"/>
        </w:rPr>
      </w:pPr>
      <w:r>
        <w:rPr>
          <w:sz w:val="28"/>
          <w:szCs w:val="28"/>
        </w:rPr>
        <w:t>4. Христо Кутев /Труд/-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18 гола</w:t>
      </w:r>
    </w:p>
    <w:p w:rsidR="00D263A8" w:rsidRDefault="00D263A8" w:rsidP="00F537F0">
      <w:pPr>
        <w:jc w:val="center"/>
        <w:rPr>
          <w:b/>
          <w:i/>
          <w:sz w:val="36"/>
          <w:szCs w:val="36"/>
          <w:lang w:val="ru-RU"/>
        </w:rPr>
      </w:pPr>
    </w:p>
    <w:p w:rsidR="00D263A8" w:rsidRPr="005326E6" w:rsidRDefault="00D263A8" w:rsidP="00F537F0">
      <w:pPr>
        <w:jc w:val="center"/>
        <w:rPr>
          <w:b/>
          <w:i/>
          <w:sz w:val="36"/>
          <w:szCs w:val="36"/>
          <w:lang w:val="ru-RU"/>
        </w:rPr>
      </w:pPr>
      <w:r w:rsidRPr="005326E6">
        <w:rPr>
          <w:b/>
          <w:i/>
          <w:sz w:val="36"/>
          <w:szCs w:val="36"/>
          <w:lang w:val="ru-RU"/>
        </w:rPr>
        <w:t>Крайно класиране</w:t>
      </w:r>
    </w:p>
    <w:p w:rsidR="00D263A8" w:rsidRPr="005326E6" w:rsidRDefault="00D263A8" w:rsidP="00F537F0">
      <w:pPr>
        <w:jc w:val="center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н</w:t>
      </w:r>
      <w:r w:rsidRPr="005326E6">
        <w:rPr>
          <w:b/>
          <w:i/>
          <w:sz w:val="36"/>
          <w:szCs w:val="36"/>
          <w:lang w:val="ru-RU"/>
        </w:rPr>
        <w:t xml:space="preserve">а Зоналното първенство за </w:t>
      </w:r>
      <w:r>
        <w:rPr>
          <w:b/>
          <w:i/>
          <w:sz w:val="36"/>
          <w:szCs w:val="36"/>
          <w:lang w:val="ru-RU"/>
        </w:rPr>
        <w:t xml:space="preserve">''Б'' РХГ- МЪЖЕ  </w:t>
      </w:r>
      <w:r w:rsidRPr="005326E6">
        <w:rPr>
          <w:b/>
          <w:i/>
          <w:sz w:val="36"/>
          <w:szCs w:val="36"/>
          <w:lang w:val="ru-RU"/>
        </w:rPr>
        <w:t>за 2016/2017г.</w:t>
      </w:r>
    </w:p>
    <w:p w:rsidR="00D263A8" w:rsidRPr="003C3E3A" w:rsidRDefault="00D263A8" w:rsidP="00F537F0">
      <w:pPr>
        <w:ind w:left="360"/>
        <w:jc w:val="center"/>
        <w:rPr>
          <w:rFonts w:ascii="Arial Black" w:hAnsi="Arial Black"/>
          <w:b/>
          <w:i/>
          <w:sz w:val="16"/>
          <w:szCs w:val="16"/>
          <w:u w:val="single"/>
        </w:rPr>
      </w:pPr>
    </w:p>
    <w:p w:rsidR="00D263A8" w:rsidRPr="001C4403" w:rsidRDefault="00D263A8" w:rsidP="00F537F0">
      <w:pPr>
        <w:ind w:left="2835"/>
        <w:rPr>
          <w:sz w:val="28"/>
          <w:szCs w:val="28"/>
        </w:rPr>
      </w:pPr>
      <w:r>
        <w:rPr>
          <w:sz w:val="28"/>
          <w:szCs w:val="28"/>
          <w:lang w:val="en-US"/>
        </w:rPr>
        <w:t>1.</w:t>
      </w:r>
      <w:r>
        <w:rPr>
          <w:sz w:val="28"/>
          <w:szCs w:val="28"/>
        </w:rPr>
        <w:t>АСТИ 91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16т.</w:t>
      </w:r>
      <w:r>
        <w:rPr>
          <w:sz w:val="28"/>
          <w:szCs w:val="28"/>
        </w:rPr>
        <w:tab/>
        <w:t>179-128 г.р.</w:t>
      </w:r>
      <w:r>
        <w:rPr>
          <w:sz w:val="28"/>
          <w:szCs w:val="28"/>
        </w:rPr>
        <w:tab/>
      </w:r>
    </w:p>
    <w:p w:rsidR="00D263A8" w:rsidRPr="001C4403" w:rsidRDefault="00D263A8" w:rsidP="00F537F0">
      <w:pPr>
        <w:ind w:left="2835"/>
        <w:rPr>
          <w:sz w:val="28"/>
          <w:szCs w:val="28"/>
        </w:rPr>
      </w:pPr>
      <w:r>
        <w:rPr>
          <w:sz w:val="28"/>
          <w:szCs w:val="28"/>
          <w:lang w:val="en-US"/>
        </w:rPr>
        <w:t>2.</w:t>
      </w:r>
      <w:r>
        <w:rPr>
          <w:sz w:val="28"/>
          <w:szCs w:val="28"/>
        </w:rPr>
        <w:t>Академик ТУ</w:t>
      </w:r>
      <w:r>
        <w:rPr>
          <w:sz w:val="28"/>
          <w:szCs w:val="28"/>
        </w:rPr>
        <w:tab/>
        <w:t>12т.</w:t>
      </w:r>
      <w:r>
        <w:rPr>
          <w:sz w:val="28"/>
          <w:szCs w:val="28"/>
        </w:rPr>
        <w:tab/>
        <w:t>173-129</w:t>
      </w:r>
    </w:p>
    <w:p w:rsidR="00D263A8" w:rsidRDefault="00D263A8" w:rsidP="00F537F0">
      <w:pPr>
        <w:ind w:left="2835"/>
        <w:rPr>
          <w:sz w:val="28"/>
          <w:szCs w:val="28"/>
        </w:rPr>
      </w:pPr>
      <w:r>
        <w:rPr>
          <w:sz w:val="28"/>
          <w:szCs w:val="28"/>
        </w:rPr>
        <w:t>3. Труд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8т.</w:t>
      </w:r>
      <w:r>
        <w:rPr>
          <w:sz w:val="28"/>
          <w:szCs w:val="28"/>
        </w:rPr>
        <w:tab/>
        <w:t>150-165</w:t>
      </w:r>
    </w:p>
    <w:p w:rsidR="00D263A8" w:rsidRDefault="00D263A8" w:rsidP="00F537F0">
      <w:pPr>
        <w:ind w:left="2835"/>
        <w:rPr>
          <w:sz w:val="28"/>
          <w:szCs w:val="28"/>
        </w:rPr>
      </w:pPr>
      <w:r>
        <w:rPr>
          <w:sz w:val="28"/>
          <w:szCs w:val="28"/>
        </w:rPr>
        <w:t>4. П Т 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4т.</w:t>
      </w:r>
      <w:r>
        <w:rPr>
          <w:sz w:val="28"/>
          <w:szCs w:val="28"/>
        </w:rPr>
        <w:tab/>
        <w:t>152-156</w:t>
      </w:r>
    </w:p>
    <w:p w:rsidR="00D263A8" w:rsidRDefault="00D263A8" w:rsidP="00F537F0">
      <w:pPr>
        <w:ind w:left="2835"/>
        <w:rPr>
          <w:sz w:val="28"/>
          <w:szCs w:val="28"/>
        </w:rPr>
      </w:pPr>
      <w:r>
        <w:rPr>
          <w:sz w:val="28"/>
          <w:szCs w:val="28"/>
        </w:rPr>
        <w:t>5. Зареница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0т.</w:t>
      </w:r>
      <w:r>
        <w:rPr>
          <w:sz w:val="28"/>
          <w:szCs w:val="28"/>
        </w:rPr>
        <w:tab/>
        <w:t>130-194</w:t>
      </w:r>
    </w:p>
    <w:p w:rsidR="00D263A8" w:rsidRPr="00B86D7A" w:rsidRDefault="00D263A8" w:rsidP="00F537F0">
      <w:pPr>
        <w:ind w:left="2160"/>
        <w:rPr>
          <w:sz w:val="16"/>
          <w:szCs w:val="16"/>
        </w:rPr>
      </w:pPr>
    </w:p>
    <w:p w:rsidR="00D263A8" w:rsidRDefault="00D263A8" w:rsidP="00F537F0">
      <w:pPr>
        <w:ind w:left="2160"/>
        <w:rPr>
          <w:b/>
          <w:i/>
          <w:sz w:val="28"/>
          <w:szCs w:val="28"/>
        </w:rPr>
      </w:pPr>
      <w:r w:rsidRPr="00A40A3E">
        <w:rPr>
          <w:b/>
          <w:i/>
          <w:sz w:val="28"/>
          <w:szCs w:val="28"/>
          <w:lang w:val="en-US"/>
        </w:rPr>
        <w:t xml:space="preserve">Най – добри състезатели по постове </w:t>
      </w:r>
      <w:r>
        <w:rPr>
          <w:b/>
          <w:i/>
          <w:sz w:val="28"/>
          <w:szCs w:val="28"/>
          <w:lang w:val="en-US"/>
        </w:rPr>
        <w:t xml:space="preserve"> </w:t>
      </w:r>
      <w:r w:rsidRPr="00A40A3E">
        <w:rPr>
          <w:b/>
          <w:i/>
          <w:sz w:val="28"/>
          <w:szCs w:val="28"/>
          <w:lang w:val="en-US"/>
        </w:rPr>
        <w:t>/ Златна седмица</w:t>
      </w:r>
      <w:r>
        <w:rPr>
          <w:b/>
          <w:i/>
          <w:sz w:val="28"/>
          <w:szCs w:val="28"/>
          <w:lang w:val="en-US"/>
        </w:rPr>
        <w:t xml:space="preserve"> </w:t>
      </w:r>
      <w:r w:rsidRPr="00A40A3E">
        <w:rPr>
          <w:b/>
          <w:i/>
          <w:sz w:val="28"/>
          <w:szCs w:val="28"/>
          <w:lang w:val="en-US"/>
        </w:rPr>
        <w:t>/</w:t>
      </w:r>
    </w:p>
    <w:p w:rsidR="00D263A8" w:rsidRPr="00F32C42" w:rsidRDefault="00D263A8" w:rsidP="00F537F0">
      <w:pPr>
        <w:ind w:left="2160"/>
        <w:rPr>
          <w:b/>
          <w:i/>
          <w:sz w:val="16"/>
          <w:szCs w:val="16"/>
        </w:rPr>
      </w:pPr>
    </w:p>
    <w:p w:rsidR="00D263A8" w:rsidRDefault="00D263A8" w:rsidP="00F537F0">
      <w:pPr>
        <w:numPr>
          <w:ilvl w:val="0"/>
          <w:numId w:val="48"/>
        </w:numPr>
        <w:ind w:left="216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Вратар : 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>Валери Бобачев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/АСТИ 91/</w:t>
      </w:r>
    </w:p>
    <w:p w:rsidR="00D263A8" w:rsidRDefault="00D263A8" w:rsidP="00F537F0">
      <w:pPr>
        <w:numPr>
          <w:ilvl w:val="0"/>
          <w:numId w:val="48"/>
        </w:numPr>
        <w:ind w:left="216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Л. Крило: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>Димитър Митев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/АСТИ 91/</w:t>
      </w:r>
    </w:p>
    <w:p w:rsidR="00D263A8" w:rsidRDefault="00D263A8" w:rsidP="00F537F0">
      <w:pPr>
        <w:numPr>
          <w:ilvl w:val="0"/>
          <w:numId w:val="48"/>
        </w:numPr>
        <w:ind w:left="216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Л. Свръзка: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 xml:space="preserve">  Петко Петков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/АСТИ 91/</w:t>
      </w:r>
    </w:p>
    <w:p w:rsidR="00D263A8" w:rsidRDefault="00D263A8" w:rsidP="00F537F0">
      <w:pPr>
        <w:numPr>
          <w:ilvl w:val="0"/>
          <w:numId w:val="48"/>
        </w:numPr>
        <w:ind w:left="216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Разпределител:</w:t>
      </w:r>
      <w:r>
        <w:rPr>
          <w:sz w:val="28"/>
          <w:szCs w:val="28"/>
        </w:rPr>
        <w:t xml:space="preserve"> Павел Динев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/Академик ТУ/</w:t>
      </w:r>
    </w:p>
    <w:p w:rsidR="00D263A8" w:rsidRDefault="00D263A8" w:rsidP="00F537F0">
      <w:pPr>
        <w:numPr>
          <w:ilvl w:val="0"/>
          <w:numId w:val="48"/>
        </w:numPr>
        <w:ind w:left="216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Д. Свръзка:</w:t>
      </w:r>
      <w:r>
        <w:rPr>
          <w:sz w:val="28"/>
          <w:szCs w:val="28"/>
        </w:rPr>
        <w:t xml:space="preserve"> Методи Галчев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/Академик ТУ/</w:t>
      </w:r>
    </w:p>
    <w:p w:rsidR="00D263A8" w:rsidRPr="006B390E" w:rsidRDefault="00D263A8" w:rsidP="00F537F0">
      <w:pPr>
        <w:numPr>
          <w:ilvl w:val="0"/>
          <w:numId w:val="48"/>
        </w:numPr>
        <w:ind w:left="216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Д. Крило:</w:t>
      </w:r>
      <w:r>
        <w:rPr>
          <w:sz w:val="28"/>
          <w:szCs w:val="28"/>
        </w:rPr>
        <w:t xml:space="preserve"> Атанас Янев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/Труд/</w:t>
      </w:r>
    </w:p>
    <w:p w:rsidR="00D263A8" w:rsidRDefault="00D263A8" w:rsidP="006B390E">
      <w:pPr>
        <w:ind w:left="4248"/>
        <w:rPr>
          <w:sz w:val="28"/>
          <w:szCs w:val="28"/>
          <w:lang w:val="en-US"/>
        </w:rPr>
      </w:pPr>
      <w:r>
        <w:rPr>
          <w:sz w:val="28"/>
          <w:szCs w:val="28"/>
        </w:rPr>
        <w:t>-4-</w:t>
      </w:r>
    </w:p>
    <w:p w:rsidR="00D263A8" w:rsidRPr="00F32C42" w:rsidRDefault="00D263A8" w:rsidP="00F537F0">
      <w:pPr>
        <w:numPr>
          <w:ilvl w:val="0"/>
          <w:numId w:val="48"/>
        </w:numPr>
        <w:ind w:left="216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Пивот:</w:t>
      </w:r>
      <w:r>
        <w:rPr>
          <w:sz w:val="28"/>
          <w:szCs w:val="28"/>
        </w:rPr>
        <w:t xml:space="preserve"> Методи Нинов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/Академик ТУ/</w:t>
      </w:r>
      <w:r>
        <w:rPr>
          <w:sz w:val="28"/>
          <w:szCs w:val="28"/>
          <w:lang w:val="en-US"/>
        </w:rPr>
        <w:tab/>
      </w:r>
    </w:p>
    <w:p w:rsidR="00D263A8" w:rsidRPr="00F060A7" w:rsidRDefault="00D263A8" w:rsidP="00F537F0">
      <w:pPr>
        <w:rPr>
          <w:sz w:val="16"/>
          <w:szCs w:val="16"/>
        </w:rPr>
      </w:pPr>
    </w:p>
    <w:p w:rsidR="00D263A8" w:rsidRDefault="00D263A8" w:rsidP="00F537F0">
      <w:pPr>
        <w:ind w:left="2160"/>
        <w:rPr>
          <w:sz w:val="28"/>
          <w:szCs w:val="28"/>
          <w:lang w:val="en-US"/>
        </w:rPr>
      </w:pPr>
      <w:r>
        <w:rPr>
          <w:sz w:val="28"/>
          <w:szCs w:val="28"/>
        </w:rPr>
        <w:t>ГОЛМАЙСТОР:</w:t>
      </w:r>
      <w:r>
        <w:rPr>
          <w:sz w:val="28"/>
          <w:szCs w:val="28"/>
        </w:rPr>
        <w:tab/>
        <w:t xml:space="preserve">Петко Петков </w:t>
      </w:r>
      <w:r>
        <w:rPr>
          <w:sz w:val="28"/>
          <w:szCs w:val="28"/>
        </w:rPr>
        <w:tab/>
        <w:t>/АСТИ 91/</w:t>
      </w:r>
    </w:p>
    <w:p w:rsidR="00D263A8" w:rsidRPr="005A633D" w:rsidRDefault="00D263A8" w:rsidP="00F537F0">
      <w:pPr>
        <w:ind w:left="2160"/>
        <w:rPr>
          <w:sz w:val="28"/>
          <w:szCs w:val="28"/>
        </w:rPr>
      </w:pPr>
      <w:r>
        <w:rPr>
          <w:sz w:val="28"/>
          <w:szCs w:val="28"/>
          <w:lang w:val="en-US"/>
        </w:rPr>
        <w:t>Н</w:t>
      </w:r>
      <w:r>
        <w:rPr>
          <w:sz w:val="28"/>
          <w:szCs w:val="28"/>
        </w:rPr>
        <w:t>АЙ-ДОБЪР ТРЕНЬОР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</w:rPr>
        <w:t>Недялко Манолов /АСТИ 91/</w:t>
      </w:r>
    </w:p>
    <w:p w:rsidR="00D263A8" w:rsidRDefault="00D263A8" w:rsidP="000E6015">
      <w:pPr>
        <w:ind w:left="360"/>
        <w:jc w:val="center"/>
        <w:rPr>
          <w:sz w:val="28"/>
          <w:szCs w:val="28"/>
        </w:rPr>
      </w:pPr>
    </w:p>
    <w:p w:rsidR="00D263A8" w:rsidRDefault="00D263A8" w:rsidP="00F537F0">
      <w:pPr>
        <w:rPr>
          <w:sz w:val="28"/>
          <w:szCs w:val="28"/>
        </w:rPr>
      </w:pPr>
      <w:r w:rsidRPr="009E55ED">
        <w:rPr>
          <w:noProof/>
          <w:sz w:val="28"/>
          <w:szCs w:val="28"/>
        </w:rPr>
        <w:pict>
          <v:shape id="Picture 4" o:spid="_x0000_i1028" type="#_x0000_t75" style="width:518.25pt;height:289.5pt;visibility:visible">
            <v:imagedata r:id="rId9" o:title=""/>
          </v:shape>
        </w:pict>
      </w:r>
    </w:p>
    <w:p w:rsidR="00D263A8" w:rsidRPr="00F537F0" w:rsidRDefault="00D263A8" w:rsidP="00F537F0">
      <w:pPr>
        <w:ind w:left="360"/>
        <w:jc w:val="center"/>
        <w:rPr>
          <w:sz w:val="16"/>
          <w:szCs w:val="16"/>
        </w:rPr>
      </w:pPr>
    </w:p>
    <w:p w:rsidR="00D263A8" w:rsidRDefault="00D263A8" w:rsidP="00F537F0">
      <w:pPr>
        <w:ind w:left="360"/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t>ХК’’АСТИ 91’’ –Зонален първенец за ‘’Б’’ РХГ - Мъже за 2016/2017г.</w:t>
      </w: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86A6A">
      <w:pPr>
        <w:jc w:val="center"/>
        <w:rPr>
          <w:rFonts w:ascii="Arial Black" w:hAnsi="Arial Black"/>
          <w:b/>
          <w:i/>
          <w:sz w:val="32"/>
          <w:szCs w:val="32"/>
          <w:u w:val="single"/>
        </w:rPr>
      </w:pPr>
      <w:r>
        <w:rPr>
          <w:rFonts w:ascii="Arial Black" w:hAnsi="Arial Black"/>
          <w:b/>
          <w:i/>
          <w:sz w:val="32"/>
          <w:szCs w:val="32"/>
          <w:u w:val="single"/>
        </w:rPr>
        <w:t>Т Ъ Ж Н А  В Е С Т</w:t>
      </w:r>
    </w:p>
    <w:p w:rsidR="00D263A8" w:rsidRDefault="00D263A8" w:rsidP="00486A6A">
      <w:pPr>
        <w:jc w:val="center"/>
        <w:rPr>
          <w:rFonts w:ascii="Arial Black" w:hAnsi="Arial Black"/>
          <w:b/>
          <w:i/>
          <w:sz w:val="32"/>
          <w:szCs w:val="32"/>
          <w:u w:val="single"/>
        </w:rPr>
      </w:pPr>
    </w:p>
    <w:p w:rsidR="00D263A8" w:rsidRDefault="00D263A8" w:rsidP="00486A6A">
      <w:pPr>
        <w:jc w:val="center"/>
        <w:rPr>
          <w:sz w:val="28"/>
          <w:szCs w:val="28"/>
        </w:rPr>
      </w:pPr>
      <w:r w:rsidRPr="009E55ED">
        <w:rPr>
          <w:sz w:val="28"/>
          <w:szCs w:val="28"/>
        </w:rPr>
        <w:pict>
          <v:shape id="_x0000_i1029" type="#_x0000_t75" style="width:217.5pt;height:206.25pt">
            <v:imagedata r:id="rId10" o:title=""/>
          </v:shape>
        </w:pict>
      </w: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86A6A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29,04,2017 г. в гр. Пескара/Италия почина </w:t>
      </w:r>
      <w:r w:rsidRPr="00486A6A">
        <w:rPr>
          <w:b/>
          <w:sz w:val="28"/>
          <w:szCs w:val="28"/>
        </w:rPr>
        <w:t>м.с. Снежана Тончева</w:t>
      </w:r>
      <w:r>
        <w:rPr>
          <w:b/>
          <w:sz w:val="28"/>
          <w:szCs w:val="28"/>
        </w:rPr>
        <w:t>!</w:t>
      </w:r>
    </w:p>
    <w:p w:rsidR="00D263A8" w:rsidRPr="00614CC9" w:rsidRDefault="00D263A8" w:rsidP="004B5ABC">
      <w:pPr>
        <w:ind w:left="360"/>
        <w:rPr>
          <w:sz w:val="16"/>
          <w:szCs w:val="16"/>
        </w:rPr>
      </w:pPr>
    </w:p>
    <w:p w:rsidR="00D263A8" w:rsidRDefault="00D263A8" w:rsidP="00614CC9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>Снежана е родена през 1958 г. гр. Димитровград. Била е състезателка на Димитровград, Хасково, ФИВ, Волан и дълги години е в националните отбори за девойки и жени на България. Съществен е нейният принос за развитието на</w:t>
      </w:r>
    </w:p>
    <w:p w:rsidR="00D263A8" w:rsidRDefault="00D263A8" w:rsidP="00614CC9">
      <w:pPr>
        <w:ind w:left="4500" w:firstLine="348"/>
        <w:rPr>
          <w:sz w:val="28"/>
          <w:szCs w:val="28"/>
        </w:rPr>
      </w:pPr>
      <w:r>
        <w:rPr>
          <w:sz w:val="28"/>
          <w:szCs w:val="28"/>
        </w:rPr>
        <w:t>-5-</w:t>
      </w:r>
    </w:p>
    <w:p w:rsidR="00D263A8" w:rsidRDefault="00D263A8" w:rsidP="00614CC9">
      <w:pPr>
        <w:ind w:left="360"/>
        <w:rPr>
          <w:sz w:val="28"/>
          <w:szCs w:val="28"/>
        </w:rPr>
      </w:pPr>
      <w:r>
        <w:rPr>
          <w:sz w:val="28"/>
          <w:szCs w:val="28"/>
        </w:rPr>
        <w:t>хандбала в Димитровград и Хасково и класирането на националния отбор за първи път на финалите на Световното първенство в Германия. След като отиде да играе в Италия,  тя остана да живее и работи там със семейството си.</w:t>
      </w:r>
    </w:p>
    <w:p w:rsidR="00D263A8" w:rsidRDefault="00D263A8" w:rsidP="00486A6A">
      <w:pPr>
        <w:ind w:left="360" w:firstLine="348"/>
        <w:rPr>
          <w:sz w:val="28"/>
          <w:szCs w:val="28"/>
        </w:rPr>
      </w:pPr>
    </w:p>
    <w:p w:rsidR="00D263A8" w:rsidRDefault="00D263A8" w:rsidP="00486A6A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>Погребението ще бъде на 07,05,2017 г. /неделя/ от 12.00ч. на старите гробища в Димитровград!</w:t>
      </w:r>
    </w:p>
    <w:p w:rsidR="00D263A8" w:rsidRDefault="00D263A8" w:rsidP="00486A6A">
      <w:pPr>
        <w:ind w:left="360" w:firstLine="348"/>
        <w:rPr>
          <w:sz w:val="28"/>
          <w:szCs w:val="28"/>
        </w:rPr>
      </w:pPr>
    </w:p>
    <w:p w:rsidR="00D263A8" w:rsidRDefault="00D263A8" w:rsidP="00614CC9">
      <w:pPr>
        <w:ind w:left="360" w:firstLine="348"/>
        <w:jc w:val="center"/>
        <w:rPr>
          <w:sz w:val="28"/>
          <w:szCs w:val="28"/>
        </w:rPr>
      </w:pPr>
      <w:r>
        <w:rPr>
          <w:sz w:val="28"/>
          <w:szCs w:val="28"/>
        </w:rPr>
        <w:t>ЗХС’’Тракия’’ изказва съболезнования на близките!</w:t>
      </w:r>
    </w:p>
    <w:p w:rsidR="00D263A8" w:rsidRPr="00614CC9" w:rsidRDefault="00D263A8" w:rsidP="00614CC9">
      <w:pPr>
        <w:ind w:left="360" w:firstLine="348"/>
        <w:jc w:val="center"/>
        <w:rPr>
          <w:b/>
          <w:sz w:val="28"/>
          <w:szCs w:val="28"/>
        </w:rPr>
      </w:pPr>
      <w:r w:rsidRPr="00614CC9">
        <w:rPr>
          <w:b/>
          <w:sz w:val="28"/>
          <w:szCs w:val="28"/>
        </w:rPr>
        <w:t>ПОКЛОН ПРЕД ПАМАТА И!</w:t>
      </w:r>
    </w:p>
    <w:p w:rsidR="00D263A8" w:rsidRDefault="00D263A8" w:rsidP="00486A6A">
      <w:pPr>
        <w:ind w:left="360" w:firstLine="348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b/>
          <w:sz w:val="28"/>
          <w:szCs w:val="28"/>
        </w:rPr>
      </w:pPr>
    </w:p>
    <w:p w:rsidR="00D263A8" w:rsidRDefault="00D263A8" w:rsidP="004B5ABC">
      <w:pPr>
        <w:ind w:left="360"/>
        <w:rPr>
          <w:b/>
          <w:sz w:val="28"/>
          <w:szCs w:val="28"/>
        </w:rPr>
      </w:pPr>
    </w:p>
    <w:p w:rsidR="00D263A8" w:rsidRDefault="00D263A8" w:rsidP="004B5ABC">
      <w:pPr>
        <w:ind w:left="360"/>
        <w:rPr>
          <w:b/>
          <w:sz w:val="28"/>
          <w:szCs w:val="28"/>
        </w:rPr>
      </w:pPr>
    </w:p>
    <w:p w:rsidR="00D263A8" w:rsidRDefault="00D263A8" w:rsidP="004B5ABC">
      <w:pPr>
        <w:ind w:left="360"/>
        <w:rPr>
          <w:b/>
          <w:sz w:val="28"/>
          <w:szCs w:val="28"/>
        </w:rPr>
      </w:pPr>
    </w:p>
    <w:p w:rsidR="00D263A8" w:rsidRPr="00614CC9" w:rsidRDefault="00D263A8" w:rsidP="004B5ABC">
      <w:pPr>
        <w:ind w:left="360"/>
        <w:rPr>
          <w:b/>
          <w:sz w:val="28"/>
          <w:szCs w:val="28"/>
        </w:rPr>
      </w:pPr>
      <w:r w:rsidRPr="00614CC9">
        <w:rPr>
          <w:b/>
          <w:sz w:val="28"/>
          <w:szCs w:val="28"/>
        </w:rPr>
        <w:t>ВАЖНО!</w:t>
      </w:r>
    </w:p>
    <w:p w:rsidR="00D263A8" w:rsidRDefault="00D263A8" w:rsidP="00614CC9">
      <w:pPr>
        <w:numPr>
          <w:ilvl w:val="0"/>
          <w:numId w:val="50"/>
        </w:numPr>
        <w:rPr>
          <w:sz w:val="28"/>
          <w:szCs w:val="28"/>
        </w:rPr>
      </w:pPr>
      <w:r>
        <w:rPr>
          <w:sz w:val="28"/>
          <w:szCs w:val="28"/>
        </w:rPr>
        <w:t xml:space="preserve">Отново промяна в календара : Турнирът </w:t>
      </w:r>
      <w:r w:rsidRPr="00614CC9">
        <w:rPr>
          <w:b/>
          <w:sz w:val="28"/>
          <w:szCs w:val="28"/>
        </w:rPr>
        <w:t xml:space="preserve">за Момчета до 11 г. </w:t>
      </w:r>
      <w:r>
        <w:rPr>
          <w:b/>
          <w:sz w:val="28"/>
          <w:szCs w:val="28"/>
        </w:rPr>
        <w:t>н</w:t>
      </w:r>
      <w:r w:rsidRPr="00614CC9">
        <w:rPr>
          <w:b/>
          <w:sz w:val="28"/>
          <w:szCs w:val="28"/>
        </w:rPr>
        <w:t>а 14,05,2017г.</w:t>
      </w:r>
      <w:r>
        <w:rPr>
          <w:sz w:val="28"/>
          <w:szCs w:val="28"/>
        </w:rPr>
        <w:t xml:space="preserve"> /неделя/ в Бургас, вместо в зала ‘’Младост’’, ще се проведе в зала’’ Никола Станчев ‘’ /Меден рудник/ по същата програма!</w:t>
      </w: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Default="00D263A8" w:rsidP="004B5ABC">
      <w:pPr>
        <w:ind w:left="360"/>
        <w:rPr>
          <w:sz w:val="28"/>
          <w:szCs w:val="28"/>
        </w:rPr>
      </w:pPr>
    </w:p>
    <w:p w:rsidR="00D263A8" w:rsidRPr="004B5ABC" w:rsidRDefault="00D263A8" w:rsidP="004B5ABC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Дата:</w:t>
      </w:r>
      <w:r>
        <w:rPr>
          <w:sz w:val="28"/>
          <w:szCs w:val="28"/>
        </w:rPr>
        <w:t xml:space="preserve"> 04.05.2017</w:t>
      </w:r>
      <w:r>
        <w:rPr>
          <w:sz w:val="28"/>
          <w:szCs w:val="28"/>
          <w:lang w:val="en-US"/>
        </w:rPr>
        <w:t xml:space="preserve"> г. 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Изп. секретар: В. Даскалов</w:t>
      </w:r>
    </w:p>
    <w:sectPr w:rsidR="00D263A8" w:rsidRPr="004B5ABC" w:rsidSect="00447970">
      <w:pgSz w:w="11906" w:h="16838"/>
      <w:pgMar w:top="539" w:right="566" w:bottom="539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1992"/>
    <w:multiLevelType w:val="hybridMultilevel"/>
    <w:tmpl w:val="E4CC12E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3D1D40"/>
    <w:multiLevelType w:val="hybridMultilevel"/>
    <w:tmpl w:val="36FCE5F0"/>
    <w:lvl w:ilvl="0" w:tplc="DD20B41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2">
    <w:nsid w:val="0684291C"/>
    <w:multiLevelType w:val="hybridMultilevel"/>
    <w:tmpl w:val="B986DC5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D76D9F"/>
    <w:multiLevelType w:val="multilevel"/>
    <w:tmpl w:val="58226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F73CA3"/>
    <w:multiLevelType w:val="hybridMultilevel"/>
    <w:tmpl w:val="94D8C7AA"/>
    <w:lvl w:ilvl="0" w:tplc="0402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08AD0553"/>
    <w:multiLevelType w:val="multilevel"/>
    <w:tmpl w:val="07A6B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2E7D89"/>
    <w:multiLevelType w:val="hybridMultilevel"/>
    <w:tmpl w:val="34087B5E"/>
    <w:lvl w:ilvl="0" w:tplc="CA4A25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0DB20ADE"/>
    <w:multiLevelType w:val="multilevel"/>
    <w:tmpl w:val="3EE41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CB0BB0"/>
    <w:multiLevelType w:val="hybridMultilevel"/>
    <w:tmpl w:val="E60CDC26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18BD326B"/>
    <w:multiLevelType w:val="hybridMultilevel"/>
    <w:tmpl w:val="BEB49884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A532971"/>
    <w:multiLevelType w:val="hybridMultilevel"/>
    <w:tmpl w:val="1FE05FE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B4442E1"/>
    <w:multiLevelType w:val="hybridMultilevel"/>
    <w:tmpl w:val="9A18F0D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C1E643B"/>
    <w:multiLevelType w:val="hybridMultilevel"/>
    <w:tmpl w:val="08F26ABE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3861491"/>
    <w:multiLevelType w:val="multilevel"/>
    <w:tmpl w:val="45149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1D36A6"/>
    <w:multiLevelType w:val="multilevel"/>
    <w:tmpl w:val="6220E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007F3E"/>
    <w:multiLevelType w:val="hybridMultilevel"/>
    <w:tmpl w:val="6C5EA95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9E0E76"/>
    <w:multiLevelType w:val="hybridMultilevel"/>
    <w:tmpl w:val="E17838CE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2BEB1558"/>
    <w:multiLevelType w:val="multilevel"/>
    <w:tmpl w:val="FB2E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C93BF1"/>
    <w:multiLevelType w:val="multilevel"/>
    <w:tmpl w:val="B958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FB4137"/>
    <w:multiLevelType w:val="multilevel"/>
    <w:tmpl w:val="4384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2112C0"/>
    <w:multiLevelType w:val="hybridMultilevel"/>
    <w:tmpl w:val="575E4A12"/>
    <w:lvl w:ilvl="0" w:tplc="7E748F4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  <w:rPr>
        <w:rFonts w:cs="Times New Roman"/>
      </w:rPr>
    </w:lvl>
  </w:abstractNum>
  <w:abstractNum w:abstractNumId="21">
    <w:nsid w:val="3CBC2658"/>
    <w:multiLevelType w:val="hybridMultilevel"/>
    <w:tmpl w:val="ADF651AE"/>
    <w:lvl w:ilvl="0" w:tplc="CF4E7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0E00D5D"/>
    <w:multiLevelType w:val="multilevel"/>
    <w:tmpl w:val="A3242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32C3A02"/>
    <w:multiLevelType w:val="multilevel"/>
    <w:tmpl w:val="5278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8C12CF"/>
    <w:multiLevelType w:val="hybridMultilevel"/>
    <w:tmpl w:val="7CAC406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>
    <w:nsid w:val="442A4337"/>
    <w:multiLevelType w:val="hybridMultilevel"/>
    <w:tmpl w:val="9BC41F8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CC0B7D"/>
    <w:multiLevelType w:val="hybridMultilevel"/>
    <w:tmpl w:val="DD4AFD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5D53236"/>
    <w:multiLevelType w:val="hybridMultilevel"/>
    <w:tmpl w:val="4A088C02"/>
    <w:lvl w:ilvl="0" w:tplc="0402000F">
      <w:start w:val="1"/>
      <w:numFmt w:val="decimal"/>
      <w:lvlText w:val="%1."/>
      <w:lvlJc w:val="left"/>
      <w:pPr>
        <w:ind w:left="2487" w:hanging="360"/>
      </w:pPr>
      <w:rPr>
        <w:rFonts w:cs="Times New Roman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7315C0B"/>
    <w:multiLevelType w:val="multilevel"/>
    <w:tmpl w:val="C82E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C012A6"/>
    <w:multiLevelType w:val="hybridMultilevel"/>
    <w:tmpl w:val="21E822A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9E17831"/>
    <w:multiLevelType w:val="hybridMultilevel"/>
    <w:tmpl w:val="B6C05BB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B9433CC"/>
    <w:multiLevelType w:val="multilevel"/>
    <w:tmpl w:val="8ADC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0C3F95"/>
    <w:multiLevelType w:val="hybridMultilevel"/>
    <w:tmpl w:val="B1F6A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1FF679B"/>
    <w:multiLevelType w:val="hybridMultilevel"/>
    <w:tmpl w:val="FA3425C6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23D4151"/>
    <w:multiLevelType w:val="multilevel"/>
    <w:tmpl w:val="57B65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832372D"/>
    <w:multiLevelType w:val="hybridMultilevel"/>
    <w:tmpl w:val="F558B4D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2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AC20D32"/>
    <w:multiLevelType w:val="hybridMultilevel"/>
    <w:tmpl w:val="3616637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5C393566"/>
    <w:multiLevelType w:val="hybridMultilevel"/>
    <w:tmpl w:val="5B44937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2605F4"/>
    <w:multiLevelType w:val="hybridMultilevel"/>
    <w:tmpl w:val="3A66DB44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66010B35"/>
    <w:multiLevelType w:val="hybridMultilevel"/>
    <w:tmpl w:val="462C6AB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696E61BA"/>
    <w:multiLevelType w:val="hybridMultilevel"/>
    <w:tmpl w:val="4A088C02"/>
    <w:lvl w:ilvl="0" w:tplc="0402000F">
      <w:start w:val="1"/>
      <w:numFmt w:val="decimal"/>
      <w:lvlText w:val="%1."/>
      <w:lvlJc w:val="left"/>
      <w:pPr>
        <w:ind w:left="2487" w:hanging="360"/>
      </w:pPr>
      <w:rPr>
        <w:rFonts w:cs="Times New Roman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6A5161A5"/>
    <w:multiLevelType w:val="hybridMultilevel"/>
    <w:tmpl w:val="8FFADA02"/>
    <w:lvl w:ilvl="0" w:tplc="0402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42">
    <w:nsid w:val="6AFC2662"/>
    <w:multiLevelType w:val="hybridMultilevel"/>
    <w:tmpl w:val="561E233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6C4856D6"/>
    <w:multiLevelType w:val="hybridMultilevel"/>
    <w:tmpl w:val="3B1E71C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6E730B92"/>
    <w:multiLevelType w:val="multilevel"/>
    <w:tmpl w:val="34C84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41C2244"/>
    <w:multiLevelType w:val="hybridMultilevel"/>
    <w:tmpl w:val="A4305B34"/>
    <w:lvl w:ilvl="0" w:tplc="0402000F">
      <w:start w:val="1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  <w:rPr>
        <w:rFonts w:cs="Times New Roman"/>
      </w:rPr>
    </w:lvl>
  </w:abstractNum>
  <w:abstractNum w:abstractNumId="46">
    <w:nsid w:val="768B7538"/>
    <w:multiLevelType w:val="multilevel"/>
    <w:tmpl w:val="82B4D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79612B4"/>
    <w:multiLevelType w:val="hybridMultilevel"/>
    <w:tmpl w:val="5ED800E0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8">
    <w:nsid w:val="79737BB4"/>
    <w:multiLevelType w:val="multilevel"/>
    <w:tmpl w:val="01E02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B400A4C"/>
    <w:multiLevelType w:val="hybridMultilevel"/>
    <w:tmpl w:val="5C20C8F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0"/>
  </w:num>
  <w:num w:numId="4">
    <w:abstractNumId w:val="24"/>
  </w:num>
  <w:num w:numId="5">
    <w:abstractNumId w:val="43"/>
  </w:num>
  <w:num w:numId="6">
    <w:abstractNumId w:val="46"/>
  </w:num>
  <w:num w:numId="7">
    <w:abstractNumId w:val="28"/>
  </w:num>
  <w:num w:numId="8">
    <w:abstractNumId w:val="48"/>
  </w:num>
  <w:num w:numId="9">
    <w:abstractNumId w:val="17"/>
  </w:num>
  <w:num w:numId="10">
    <w:abstractNumId w:val="36"/>
  </w:num>
  <w:num w:numId="11">
    <w:abstractNumId w:val="21"/>
  </w:num>
  <w:num w:numId="12">
    <w:abstractNumId w:val="45"/>
  </w:num>
  <w:num w:numId="13">
    <w:abstractNumId w:val="32"/>
  </w:num>
  <w:num w:numId="14">
    <w:abstractNumId w:val="18"/>
  </w:num>
  <w:num w:numId="15">
    <w:abstractNumId w:val="14"/>
  </w:num>
  <w:num w:numId="16">
    <w:abstractNumId w:val="49"/>
  </w:num>
  <w:num w:numId="17">
    <w:abstractNumId w:val="26"/>
  </w:num>
  <w:num w:numId="18">
    <w:abstractNumId w:val="42"/>
  </w:num>
  <w:num w:numId="19">
    <w:abstractNumId w:val="44"/>
  </w:num>
  <w:num w:numId="20">
    <w:abstractNumId w:val="23"/>
  </w:num>
  <w:num w:numId="21">
    <w:abstractNumId w:val="27"/>
  </w:num>
  <w:num w:numId="22">
    <w:abstractNumId w:val="40"/>
  </w:num>
  <w:num w:numId="23">
    <w:abstractNumId w:val="34"/>
  </w:num>
  <w:num w:numId="24">
    <w:abstractNumId w:val="22"/>
  </w:num>
  <w:num w:numId="25">
    <w:abstractNumId w:val="30"/>
  </w:num>
  <w:num w:numId="26">
    <w:abstractNumId w:val="33"/>
  </w:num>
  <w:num w:numId="27">
    <w:abstractNumId w:val="5"/>
  </w:num>
  <w:num w:numId="28">
    <w:abstractNumId w:val="15"/>
  </w:num>
  <w:num w:numId="29">
    <w:abstractNumId w:val="16"/>
  </w:num>
  <w:num w:numId="30">
    <w:abstractNumId w:val="37"/>
  </w:num>
  <w:num w:numId="31">
    <w:abstractNumId w:val="12"/>
  </w:num>
  <w:num w:numId="32">
    <w:abstractNumId w:val="4"/>
  </w:num>
  <w:num w:numId="33">
    <w:abstractNumId w:val="8"/>
  </w:num>
  <w:num w:numId="34">
    <w:abstractNumId w:val="6"/>
  </w:num>
  <w:num w:numId="35">
    <w:abstractNumId w:val="19"/>
  </w:num>
  <w:num w:numId="36">
    <w:abstractNumId w:val="31"/>
  </w:num>
  <w:num w:numId="37">
    <w:abstractNumId w:val="13"/>
  </w:num>
  <w:num w:numId="38">
    <w:abstractNumId w:val="7"/>
  </w:num>
  <w:num w:numId="39">
    <w:abstractNumId w:val="3"/>
  </w:num>
  <w:num w:numId="40">
    <w:abstractNumId w:val="11"/>
  </w:num>
  <w:num w:numId="41">
    <w:abstractNumId w:val="35"/>
  </w:num>
  <w:num w:numId="42">
    <w:abstractNumId w:val="25"/>
  </w:num>
  <w:num w:numId="43">
    <w:abstractNumId w:val="29"/>
  </w:num>
  <w:num w:numId="44">
    <w:abstractNumId w:val="2"/>
  </w:num>
  <w:num w:numId="45">
    <w:abstractNumId w:val="9"/>
  </w:num>
  <w:num w:numId="46">
    <w:abstractNumId w:val="47"/>
  </w:num>
  <w:num w:numId="47">
    <w:abstractNumId w:val="38"/>
  </w:num>
  <w:num w:numId="48">
    <w:abstractNumId w:val="1"/>
  </w:num>
  <w:num w:numId="49">
    <w:abstractNumId w:val="41"/>
  </w:num>
  <w:num w:numId="5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7785"/>
    <w:rsid w:val="00001D2D"/>
    <w:rsid w:val="00006ECC"/>
    <w:rsid w:val="00013096"/>
    <w:rsid w:val="0002204B"/>
    <w:rsid w:val="00023AE7"/>
    <w:rsid w:val="00025C62"/>
    <w:rsid w:val="000261C3"/>
    <w:rsid w:val="000262B7"/>
    <w:rsid w:val="00030F52"/>
    <w:rsid w:val="00045857"/>
    <w:rsid w:val="00050424"/>
    <w:rsid w:val="00055783"/>
    <w:rsid w:val="000671C5"/>
    <w:rsid w:val="00072029"/>
    <w:rsid w:val="00096D5D"/>
    <w:rsid w:val="000B66EB"/>
    <w:rsid w:val="000D1657"/>
    <w:rsid w:val="000E6015"/>
    <w:rsid w:val="000E6808"/>
    <w:rsid w:val="000E680E"/>
    <w:rsid w:val="0010569C"/>
    <w:rsid w:val="0011106F"/>
    <w:rsid w:val="00135898"/>
    <w:rsid w:val="0014252B"/>
    <w:rsid w:val="001425A3"/>
    <w:rsid w:val="00145EDA"/>
    <w:rsid w:val="00192096"/>
    <w:rsid w:val="001A1DC0"/>
    <w:rsid w:val="001A6C3F"/>
    <w:rsid w:val="001C117B"/>
    <w:rsid w:val="001C4403"/>
    <w:rsid w:val="001D7A10"/>
    <w:rsid w:val="001E2453"/>
    <w:rsid w:val="001F10C6"/>
    <w:rsid w:val="001F7DB0"/>
    <w:rsid w:val="00204B8F"/>
    <w:rsid w:val="002236A8"/>
    <w:rsid w:val="00226886"/>
    <w:rsid w:val="002333C4"/>
    <w:rsid w:val="00233BF3"/>
    <w:rsid w:val="0024445A"/>
    <w:rsid w:val="002568AB"/>
    <w:rsid w:val="0025773D"/>
    <w:rsid w:val="0027051C"/>
    <w:rsid w:val="002705A4"/>
    <w:rsid w:val="002746E3"/>
    <w:rsid w:val="00285E2D"/>
    <w:rsid w:val="002924A5"/>
    <w:rsid w:val="002945C2"/>
    <w:rsid w:val="002A6A3D"/>
    <w:rsid w:val="002C1D43"/>
    <w:rsid w:val="002C32C4"/>
    <w:rsid w:val="002C7F56"/>
    <w:rsid w:val="002D433D"/>
    <w:rsid w:val="002D7118"/>
    <w:rsid w:val="0030522C"/>
    <w:rsid w:val="00305852"/>
    <w:rsid w:val="00307ECA"/>
    <w:rsid w:val="00324F05"/>
    <w:rsid w:val="00343820"/>
    <w:rsid w:val="00347143"/>
    <w:rsid w:val="00362CC3"/>
    <w:rsid w:val="00363066"/>
    <w:rsid w:val="00372E7E"/>
    <w:rsid w:val="0038591C"/>
    <w:rsid w:val="00387B10"/>
    <w:rsid w:val="003A6AA1"/>
    <w:rsid w:val="003B46EC"/>
    <w:rsid w:val="003C0D33"/>
    <w:rsid w:val="003C3E3A"/>
    <w:rsid w:val="003F25EB"/>
    <w:rsid w:val="003F789C"/>
    <w:rsid w:val="00415AE7"/>
    <w:rsid w:val="004239A5"/>
    <w:rsid w:val="00425334"/>
    <w:rsid w:val="00447970"/>
    <w:rsid w:val="00450FB3"/>
    <w:rsid w:val="00453F27"/>
    <w:rsid w:val="00454E9C"/>
    <w:rsid w:val="00463F9D"/>
    <w:rsid w:val="00473444"/>
    <w:rsid w:val="004749D2"/>
    <w:rsid w:val="00486A6A"/>
    <w:rsid w:val="004878E4"/>
    <w:rsid w:val="00490DA7"/>
    <w:rsid w:val="004A0305"/>
    <w:rsid w:val="004B4992"/>
    <w:rsid w:val="004B5ABC"/>
    <w:rsid w:val="004B7B3D"/>
    <w:rsid w:val="004C37D3"/>
    <w:rsid w:val="004D141D"/>
    <w:rsid w:val="004E50FF"/>
    <w:rsid w:val="004F16B1"/>
    <w:rsid w:val="004F27B5"/>
    <w:rsid w:val="004F7B12"/>
    <w:rsid w:val="004F7B94"/>
    <w:rsid w:val="005065BA"/>
    <w:rsid w:val="005130DD"/>
    <w:rsid w:val="00521A6A"/>
    <w:rsid w:val="005274C2"/>
    <w:rsid w:val="005326E6"/>
    <w:rsid w:val="00534866"/>
    <w:rsid w:val="005428FF"/>
    <w:rsid w:val="00543D29"/>
    <w:rsid w:val="0055417B"/>
    <w:rsid w:val="00580D05"/>
    <w:rsid w:val="00582F34"/>
    <w:rsid w:val="00583601"/>
    <w:rsid w:val="00597785"/>
    <w:rsid w:val="005A42BE"/>
    <w:rsid w:val="005A471A"/>
    <w:rsid w:val="005A633D"/>
    <w:rsid w:val="005E11FD"/>
    <w:rsid w:val="005E3108"/>
    <w:rsid w:val="005E51CC"/>
    <w:rsid w:val="005F67BC"/>
    <w:rsid w:val="005F79C8"/>
    <w:rsid w:val="00607D5A"/>
    <w:rsid w:val="006135C6"/>
    <w:rsid w:val="00614CC9"/>
    <w:rsid w:val="00625423"/>
    <w:rsid w:val="00641373"/>
    <w:rsid w:val="00651618"/>
    <w:rsid w:val="00651711"/>
    <w:rsid w:val="006621A8"/>
    <w:rsid w:val="00663D9B"/>
    <w:rsid w:val="006668D9"/>
    <w:rsid w:val="0067033E"/>
    <w:rsid w:val="00676C0B"/>
    <w:rsid w:val="00696FB9"/>
    <w:rsid w:val="006B1EA4"/>
    <w:rsid w:val="006B390E"/>
    <w:rsid w:val="006B47F4"/>
    <w:rsid w:val="006C4CCC"/>
    <w:rsid w:val="006D0053"/>
    <w:rsid w:val="006D3CE7"/>
    <w:rsid w:val="006E5F8A"/>
    <w:rsid w:val="006F34F7"/>
    <w:rsid w:val="006F7535"/>
    <w:rsid w:val="00711726"/>
    <w:rsid w:val="00716233"/>
    <w:rsid w:val="007239B7"/>
    <w:rsid w:val="00731CC2"/>
    <w:rsid w:val="007326D5"/>
    <w:rsid w:val="007504DA"/>
    <w:rsid w:val="00750519"/>
    <w:rsid w:val="00767823"/>
    <w:rsid w:val="00775D38"/>
    <w:rsid w:val="007775DD"/>
    <w:rsid w:val="00782E81"/>
    <w:rsid w:val="0078343F"/>
    <w:rsid w:val="00794695"/>
    <w:rsid w:val="007A3235"/>
    <w:rsid w:val="007C14B5"/>
    <w:rsid w:val="007D4269"/>
    <w:rsid w:val="007D67B6"/>
    <w:rsid w:val="007D7224"/>
    <w:rsid w:val="007E4954"/>
    <w:rsid w:val="007E5283"/>
    <w:rsid w:val="007E5BF9"/>
    <w:rsid w:val="007F6370"/>
    <w:rsid w:val="00807D72"/>
    <w:rsid w:val="008104CE"/>
    <w:rsid w:val="00814A8F"/>
    <w:rsid w:val="00832AB7"/>
    <w:rsid w:val="00834985"/>
    <w:rsid w:val="0083606D"/>
    <w:rsid w:val="008604C3"/>
    <w:rsid w:val="00860661"/>
    <w:rsid w:val="0086289E"/>
    <w:rsid w:val="00876E97"/>
    <w:rsid w:val="0088087F"/>
    <w:rsid w:val="0088231B"/>
    <w:rsid w:val="00884A12"/>
    <w:rsid w:val="00890F63"/>
    <w:rsid w:val="008939C7"/>
    <w:rsid w:val="008A13CC"/>
    <w:rsid w:val="008A4F57"/>
    <w:rsid w:val="008A713E"/>
    <w:rsid w:val="008A7514"/>
    <w:rsid w:val="008B4E6E"/>
    <w:rsid w:val="008B6AB2"/>
    <w:rsid w:val="008D2FD1"/>
    <w:rsid w:val="008D532D"/>
    <w:rsid w:val="008E4C94"/>
    <w:rsid w:val="00931C80"/>
    <w:rsid w:val="00936EF5"/>
    <w:rsid w:val="00942373"/>
    <w:rsid w:val="009436CD"/>
    <w:rsid w:val="0094392C"/>
    <w:rsid w:val="00965D71"/>
    <w:rsid w:val="00973FA7"/>
    <w:rsid w:val="009763F6"/>
    <w:rsid w:val="00984DBE"/>
    <w:rsid w:val="009870BD"/>
    <w:rsid w:val="00992212"/>
    <w:rsid w:val="009A0E2C"/>
    <w:rsid w:val="009A1877"/>
    <w:rsid w:val="009A71C0"/>
    <w:rsid w:val="009B58FD"/>
    <w:rsid w:val="009C1D71"/>
    <w:rsid w:val="009D37FD"/>
    <w:rsid w:val="009D7C1B"/>
    <w:rsid w:val="009D7D0D"/>
    <w:rsid w:val="009E55ED"/>
    <w:rsid w:val="009E66F8"/>
    <w:rsid w:val="009F239C"/>
    <w:rsid w:val="009F2D15"/>
    <w:rsid w:val="00A176E6"/>
    <w:rsid w:val="00A20278"/>
    <w:rsid w:val="00A246B6"/>
    <w:rsid w:val="00A2552E"/>
    <w:rsid w:val="00A31344"/>
    <w:rsid w:val="00A3652C"/>
    <w:rsid w:val="00A36B75"/>
    <w:rsid w:val="00A40A3E"/>
    <w:rsid w:val="00A40C69"/>
    <w:rsid w:val="00A8684A"/>
    <w:rsid w:val="00A90E8E"/>
    <w:rsid w:val="00AA5169"/>
    <w:rsid w:val="00AB2A02"/>
    <w:rsid w:val="00AB2E8B"/>
    <w:rsid w:val="00AB2ED7"/>
    <w:rsid w:val="00AB2EEF"/>
    <w:rsid w:val="00AB76E4"/>
    <w:rsid w:val="00AC039F"/>
    <w:rsid w:val="00AC5E8D"/>
    <w:rsid w:val="00AD0543"/>
    <w:rsid w:val="00AD461B"/>
    <w:rsid w:val="00AD5ABB"/>
    <w:rsid w:val="00AD5E27"/>
    <w:rsid w:val="00AD6753"/>
    <w:rsid w:val="00AE10A1"/>
    <w:rsid w:val="00AE1826"/>
    <w:rsid w:val="00B02A4D"/>
    <w:rsid w:val="00B102FC"/>
    <w:rsid w:val="00B10531"/>
    <w:rsid w:val="00B16BF8"/>
    <w:rsid w:val="00B1791C"/>
    <w:rsid w:val="00B30498"/>
    <w:rsid w:val="00B35C0C"/>
    <w:rsid w:val="00B4201D"/>
    <w:rsid w:val="00B42524"/>
    <w:rsid w:val="00B52770"/>
    <w:rsid w:val="00B5458E"/>
    <w:rsid w:val="00B626AE"/>
    <w:rsid w:val="00B7513E"/>
    <w:rsid w:val="00B82311"/>
    <w:rsid w:val="00B851F8"/>
    <w:rsid w:val="00B85ABB"/>
    <w:rsid w:val="00B869C1"/>
    <w:rsid w:val="00B86D7A"/>
    <w:rsid w:val="00B92EE2"/>
    <w:rsid w:val="00BB6488"/>
    <w:rsid w:val="00BC78EC"/>
    <w:rsid w:val="00BD44D6"/>
    <w:rsid w:val="00BD5E26"/>
    <w:rsid w:val="00BE1C18"/>
    <w:rsid w:val="00BE50ED"/>
    <w:rsid w:val="00BE755B"/>
    <w:rsid w:val="00BF3D0A"/>
    <w:rsid w:val="00BF503A"/>
    <w:rsid w:val="00BF7810"/>
    <w:rsid w:val="00C01A78"/>
    <w:rsid w:val="00C119C6"/>
    <w:rsid w:val="00C14EB1"/>
    <w:rsid w:val="00C16A05"/>
    <w:rsid w:val="00C16F68"/>
    <w:rsid w:val="00C20AB7"/>
    <w:rsid w:val="00C26049"/>
    <w:rsid w:val="00C26119"/>
    <w:rsid w:val="00C36355"/>
    <w:rsid w:val="00C81F26"/>
    <w:rsid w:val="00C8232C"/>
    <w:rsid w:val="00C96A94"/>
    <w:rsid w:val="00CA3486"/>
    <w:rsid w:val="00CA6955"/>
    <w:rsid w:val="00CB2354"/>
    <w:rsid w:val="00CB40C6"/>
    <w:rsid w:val="00CC0B9F"/>
    <w:rsid w:val="00CC2CBC"/>
    <w:rsid w:val="00CD5E7C"/>
    <w:rsid w:val="00CD602E"/>
    <w:rsid w:val="00CF16BC"/>
    <w:rsid w:val="00CF1F32"/>
    <w:rsid w:val="00D20873"/>
    <w:rsid w:val="00D263A8"/>
    <w:rsid w:val="00D34342"/>
    <w:rsid w:val="00D37EF2"/>
    <w:rsid w:val="00D51834"/>
    <w:rsid w:val="00D57AD2"/>
    <w:rsid w:val="00D71DBA"/>
    <w:rsid w:val="00DA6F3B"/>
    <w:rsid w:val="00DB6753"/>
    <w:rsid w:val="00DC1EDC"/>
    <w:rsid w:val="00DC483D"/>
    <w:rsid w:val="00DE6D29"/>
    <w:rsid w:val="00DE6FDA"/>
    <w:rsid w:val="00DF5D47"/>
    <w:rsid w:val="00DF6256"/>
    <w:rsid w:val="00E06BB7"/>
    <w:rsid w:val="00E32D9A"/>
    <w:rsid w:val="00E50586"/>
    <w:rsid w:val="00E70083"/>
    <w:rsid w:val="00E712EB"/>
    <w:rsid w:val="00E71915"/>
    <w:rsid w:val="00E7687C"/>
    <w:rsid w:val="00E851D6"/>
    <w:rsid w:val="00E901F7"/>
    <w:rsid w:val="00E9664F"/>
    <w:rsid w:val="00E97AF4"/>
    <w:rsid w:val="00EA2DFB"/>
    <w:rsid w:val="00EB46D9"/>
    <w:rsid w:val="00EC428A"/>
    <w:rsid w:val="00ED590C"/>
    <w:rsid w:val="00ED7667"/>
    <w:rsid w:val="00EE0231"/>
    <w:rsid w:val="00EE7E2B"/>
    <w:rsid w:val="00F029E9"/>
    <w:rsid w:val="00F031CF"/>
    <w:rsid w:val="00F0320C"/>
    <w:rsid w:val="00F060A7"/>
    <w:rsid w:val="00F10B04"/>
    <w:rsid w:val="00F32C42"/>
    <w:rsid w:val="00F3497A"/>
    <w:rsid w:val="00F46A4D"/>
    <w:rsid w:val="00F47507"/>
    <w:rsid w:val="00F537F0"/>
    <w:rsid w:val="00F65C5D"/>
    <w:rsid w:val="00F70E95"/>
    <w:rsid w:val="00F72CA6"/>
    <w:rsid w:val="00F73E16"/>
    <w:rsid w:val="00F76C62"/>
    <w:rsid w:val="00F80CD2"/>
    <w:rsid w:val="00F90CDC"/>
    <w:rsid w:val="00F9513D"/>
    <w:rsid w:val="00FE6352"/>
    <w:rsid w:val="00FE6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C94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97785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9778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D60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styleId="NormalWeb">
    <w:name w:val="Normal (Web)"/>
    <w:basedOn w:val="Normal"/>
    <w:uiPriority w:val="99"/>
    <w:rsid w:val="0047344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0671C5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4239A5"/>
    <w:rPr>
      <w:rFonts w:cs="Times New Roman"/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7326D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91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rakiahandball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539</Words>
  <Characters>3075</Characters>
  <Application>Microsoft Office Outlook</Application>
  <DocSecurity>0</DocSecurity>
  <Lines>0</Lines>
  <Paragraphs>0</Paragraphs>
  <ScaleCrop>false</ScaleCrop>
  <Company>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БФХ    Зонален хандбален съюз „Тракия”</dc:title>
  <dc:subject/>
  <dc:creator>pc</dc:creator>
  <cp:keywords/>
  <dc:description/>
  <cp:lastModifiedBy>pc</cp:lastModifiedBy>
  <cp:revision>3</cp:revision>
  <cp:lastPrinted>2017-05-04T06:16:00Z</cp:lastPrinted>
  <dcterms:created xsi:type="dcterms:W3CDTF">2017-05-04T06:16:00Z</dcterms:created>
  <dcterms:modified xsi:type="dcterms:W3CDTF">2017-05-04T06:21:00Z</dcterms:modified>
</cp:coreProperties>
</file>